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894D0" w14:textId="77777777" w:rsidR="00510CBB" w:rsidRDefault="00510CBB" w:rsidP="00510CBB">
      <w:pPr>
        <w:pStyle w:val="isselectedend"/>
        <w:spacing w:line="276" w:lineRule="auto"/>
        <w:rPr>
          <w:rStyle w:val="Zwaar"/>
          <w:rFonts w:ascii="Museo Sans 300" w:hAnsi="Museo Sans 300"/>
          <w:color w:val="000000"/>
          <w:sz w:val="21"/>
          <w:szCs w:val="21"/>
        </w:rPr>
      </w:pPr>
    </w:p>
    <w:p w14:paraId="7347C38F" w14:textId="77777777" w:rsidR="00510CBB" w:rsidRDefault="00510CBB" w:rsidP="00510CBB">
      <w:pPr>
        <w:pStyle w:val="isselectedend"/>
        <w:spacing w:line="276" w:lineRule="auto"/>
        <w:rPr>
          <w:rStyle w:val="Zwaar"/>
          <w:rFonts w:ascii="Museo Sans 300" w:hAnsi="Museo Sans 300"/>
          <w:color w:val="000000"/>
          <w:sz w:val="21"/>
          <w:szCs w:val="21"/>
        </w:rPr>
      </w:pPr>
    </w:p>
    <w:p w14:paraId="6C1CF838" w14:textId="77777777" w:rsidR="00340814" w:rsidRPr="00B22613" w:rsidRDefault="00340814" w:rsidP="002E15E8">
      <w:pPr>
        <w:spacing w:line="276" w:lineRule="auto"/>
        <w:jc w:val="center"/>
        <w:rPr>
          <w:rFonts w:ascii="Museo Sans 300" w:hAnsi="Museo Sans 300"/>
          <w:b/>
          <w:bCs/>
          <w:sz w:val="40"/>
          <w:szCs w:val="40"/>
          <w:lang w:val="en-US"/>
        </w:rPr>
      </w:pPr>
      <w:r w:rsidRPr="00B22613">
        <w:rPr>
          <w:rFonts w:ascii="Museo Sans 300" w:hAnsi="Museo Sans 300"/>
          <w:b/>
          <w:bCs/>
          <w:sz w:val="40"/>
          <w:szCs w:val="40"/>
          <w:lang w:val="en-US"/>
        </w:rPr>
        <w:t>Guideline job interviews internal confidential advisor</w:t>
      </w:r>
    </w:p>
    <w:p w14:paraId="20FAB937" w14:textId="77777777" w:rsidR="002E15E8" w:rsidRPr="00B22613" w:rsidRDefault="002E15E8" w:rsidP="002E15E8">
      <w:pPr>
        <w:spacing w:line="276" w:lineRule="auto"/>
        <w:jc w:val="center"/>
        <w:rPr>
          <w:rFonts w:ascii="Museo Sans 300" w:hAnsi="Museo Sans 300"/>
          <w:b/>
          <w:bCs/>
          <w:sz w:val="40"/>
          <w:szCs w:val="40"/>
          <w:lang w:val="en-US"/>
        </w:rPr>
      </w:pPr>
    </w:p>
    <w:p w14:paraId="2E6B62D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8BBE4E3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By Karin Bosman</w:t>
      </w:r>
    </w:p>
    <w:p w14:paraId="03B894CA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July 2026</w:t>
      </w:r>
    </w:p>
    <w:p w14:paraId="186834B5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76D1496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B30C16E" w14:textId="77777777" w:rsidR="00340814" w:rsidRPr="00B22613" w:rsidRDefault="00340814" w:rsidP="002C3B6E">
      <w:pPr>
        <w:spacing w:line="276" w:lineRule="auto"/>
        <w:jc w:val="both"/>
        <w:rPr>
          <w:rFonts w:ascii="Museo Sans 300" w:hAnsi="Museo Sans 300"/>
          <w:sz w:val="21"/>
          <w:szCs w:val="21"/>
          <w:lang w:val="en-US"/>
        </w:rPr>
      </w:pPr>
    </w:p>
    <w:p w14:paraId="65727CF0" w14:textId="39CCA6FE" w:rsidR="00340814" w:rsidRPr="00B22613" w:rsidRDefault="00340814" w:rsidP="002C3B6E">
      <w:pPr>
        <w:spacing w:line="276" w:lineRule="auto"/>
        <w:jc w:val="both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For the selection of internal confidential advisors it is important</w:t>
      </w:r>
      <w:r w:rsidR="0014748D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not only to look at whether someone is reliable, empathetic and discreet.</w:t>
      </w:r>
    </w:p>
    <w:p w14:paraId="742FE843" w14:textId="77777777" w:rsidR="00340814" w:rsidRPr="00B22613" w:rsidRDefault="00340814" w:rsidP="002C3B6E">
      <w:pPr>
        <w:spacing w:line="276" w:lineRule="auto"/>
        <w:jc w:val="both"/>
        <w:rPr>
          <w:rFonts w:ascii="Museo Sans 300" w:hAnsi="Museo Sans 300"/>
          <w:sz w:val="21"/>
          <w:szCs w:val="21"/>
          <w:lang w:val="en-US"/>
        </w:rPr>
      </w:pPr>
    </w:p>
    <w:p w14:paraId="6CEE53D0" w14:textId="77777777" w:rsidR="00340814" w:rsidRPr="00B22613" w:rsidRDefault="00340814" w:rsidP="002C3B6E">
      <w:pPr>
        <w:spacing w:line="276" w:lineRule="auto"/>
        <w:jc w:val="both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That is the basis.</w:t>
      </w:r>
    </w:p>
    <w:p w14:paraId="0E124DF9" w14:textId="77777777" w:rsidR="00340814" w:rsidRPr="00B22613" w:rsidRDefault="00340814" w:rsidP="002C3B6E">
      <w:pPr>
        <w:spacing w:line="276" w:lineRule="auto"/>
        <w:jc w:val="both"/>
        <w:rPr>
          <w:rFonts w:ascii="Museo Sans 300" w:hAnsi="Museo Sans 300"/>
          <w:sz w:val="21"/>
          <w:szCs w:val="21"/>
          <w:lang w:val="en-US"/>
        </w:rPr>
      </w:pPr>
    </w:p>
    <w:p w14:paraId="722D355F" w14:textId="363C1170" w:rsidR="00340814" w:rsidRPr="00B22613" w:rsidRDefault="00340814" w:rsidP="002C3B6E">
      <w:pPr>
        <w:spacing w:line="276" w:lineRule="auto"/>
        <w:jc w:val="both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It is important to look for confidential advisors who can also</w:t>
      </w:r>
      <w:r w:rsidR="00332819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contribute to a next step in social and psychological safety:</w:t>
      </w:r>
      <w:r w:rsidR="00332819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identify signals earlier, use language carefully, be visible and accessible,</w:t>
      </w:r>
      <w:r w:rsidR="00332819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recognize patterns and think proactively about prevention without losing their role boundaries.</w:t>
      </w:r>
    </w:p>
    <w:p w14:paraId="4B6581C3" w14:textId="77777777" w:rsidR="00340814" w:rsidRPr="00B22613" w:rsidRDefault="00340814" w:rsidP="002C3B6E">
      <w:pPr>
        <w:spacing w:line="276" w:lineRule="auto"/>
        <w:jc w:val="both"/>
        <w:rPr>
          <w:rFonts w:ascii="Museo Sans 300" w:hAnsi="Museo Sans 300"/>
          <w:sz w:val="21"/>
          <w:szCs w:val="21"/>
          <w:lang w:val="en-US"/>
        </w:rPr>
      </w:pPr>
    </w:p>
    <w:p w14:paraId="275E503B" w14:textId="5CE4A24B" w:rsidR="00340814" w:rsidRPr="00B22613" w:rsidRDefault="00340814" w:rsidP="002C3B6E">
      <w:pPr>
        <w:spacing w:line="276" w:lineRule="auto"/>
        <w:jc w:val="both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internal confidential advisor is not an investigator, not a</w:t>
      </w:r>
      <w:r w:rsidR="00E25F9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complaints handler, not an HR advisor and not a representative of employee</w:t>
      </w:r>
      <w:r w:rsidR="00E25F9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or organization. The strength of the role lies precisely in carefully listening,</w:t>
      </w:r>
      <w:r w:rsidR="00E25F9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clarifying, supporting, referring and identifying signals.</w:t>
      </w:r>
    </w:p>
    <w:p w14:paraId="6838AFBD" w14:textId="77777777" w:rsidR="00340814" w:rsidRPr="00B22613" w:rsidRDefault="00340814" w:rsidP="002C3B6E">
      <w:pPr>
        <w:spacing w:line="276" w:lineRule="auto"/>
        <w:jc w:val="both"/>
        <w:rPr>
          <w:rFonts w:ascii="Museo Sans 300" w:hAnsi="Museo Sans 300"/>
          <w:sz w:val="21"/>
          <w:szCs w:val="21"/>
          <w:lang w:val="en-US"/>
        </w:rPr>
      </w:pPr>
    </w:p>
    <w:p w14:paraId="47386285" w14:textId="29A7B61F" w:rsidR="00340814" w:rsidRPr="00B22613" w:rsidRDefault="00340814" w:rsidP="002C3B6E">
      <w:pPr>
        <w:spacing w:line="276" w:lineRule="auto"/>
        <w:jc w:val="both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In addition, this role requires visibility and initiative. Employees</w:t>
      </w:r>
      <w:r w:rsidR="00E25F9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should not only think of the confidential advisor when a situation has already</w:t>
      </w:r>
      <w:r w:rsidR="00E25F9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escalated.</w:t>
      </w:r>
    </w:p>
    <w:p w14:paraId="5928668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E5F8016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DD04766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7A57904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3E5AD9C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9C587D7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6620FDF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DF4C81C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7762718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4FE15EC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4DDD6F4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3FFB39B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BFBDC5D" w14:textId="77777777" w:rsidR="002E15E8" w:rsidRPr="00B22613" w:rsidRDefault="002E15E8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328D614" w14:textId="77777777" w:rsidR="007530A7" w:rsidRPr="00B22613" w:rsidRDefault="007530A7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51C7839" w14:textId="77777777" w:rsidR="007530A7" w:rsidRPr="00B22613" w:rsidRDefault="007530A7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D63E788" w14:textId="77777777" w:rsidR="007530A7" w:rsidRPr="00B22613" w:rsidRDefault="007530A7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DF122B3" w14:textId="38DF4D93" w:rsidR="00340814" w:rsidRPr="00B22613" w:rsidRDefault="00340814" w:rsidP="00FD4F3F">
      <w:pPr>
        <w:pStyle w:val="Lijstalinea"/>
        <w:numPr>
          <w:ilvl w:val="0"/>
          <w:numId w:val="176"/>
        </w:num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B22613">
        <w:rPr>
          <w:rFonts w:ascii="Museo Sans 300" w:hAnsi="Museo Sans 300"/>
          <w:b/>
          <w:bCs/>
          <w:sz w:val="21"/>
          <w:szCs w:val="21"/>
          <w:lang w:val="en-US"/>
        </w:rPr>
        <w:lastRenderedPageBreak/>
        <w:t>Opening question how does the candidate see the role?</w:t>
      </w:r>
    </w:p>
    <w:p w14:paraId="26CD23F1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6E89238" w14:textId="77777777" w:rsidR="00340814" w:rsidRPr="00B22613" w:rsidRDefault="00340814" w:rsidP="004D630E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Question to the candidate</w:t>
      </w:r>
    </w:p>
    <w:p w14:paraId="433E34A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54CF74F" w14:textId="53FF32DC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How would you describe the role</w:t>
      </w:r>
      <w:r w:rsidR="00E4643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of internal confidential advisor within [organization]?</w:t>
      </w:r>
    </w:p>
    <w:p w14:paraId="24B8979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89C92D6" w14:textId="77777777" w:rsidR="00340814" w:rsidRPr="00B22613" w:rsidRDefault="00340814" w:rsidP="00E46435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pay attention to?</w:t>
      </w:r>
    </w:p>
    <w:p w14:paraId="09B9F5CF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BF74672" w14:textId="5A99F2AB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Pay attention to whether the</w:t>
      </w:r>
      <w:r w:rsidR="000500B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candidate sees the role more broadly than “helping people with complaints” or “handling</w:t>
      </w:r>
      <w:r w:rsidR="000500B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reports”. A strong candidate talks about listening, trust,</w:t>
      </w:r>
      <w:r w:rsidR="000500B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safety, clarifying, discussing options, accessibility and prevention.</w:t>
      </w:r>
    </w:p>
    <w:p w14:paraId="085684AB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A2C5455" w14:textId="77777777" w:rsidR="00340814" w:rsidRPr="00B22613" w:rsidRDefault="00340814" w:rsidP="000500B2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11AC3446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F9318E3" w14:textId="1D74CC2D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states</w:t>
      </w:r>
      <w:r w:rsidR="000500B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that the confidential advisor provides a safe place for employees, listens without</w:t>
      </w:r>
      <w:r w:rsidR="000500B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judgment, helps to clarify situations and supports employees</w:t>
      </w:r>
      <w:r w:rsidR="000500B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in making</w:t>
      </w:r>
      <w:r w:rsidR="000500B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their own choices. The candidate also understands that the</w:t>
      </w:r>
      <w:r w:rsidR="000500B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role has a preventive side:</w:t>
      </w:r>
      <w:r w:rsidR="000500B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recognizing signals, seeing recurring patterns</w:t>
      </w:r>
      <w:r w:rsidR="000500B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and contributing to awareness.</w:t>
      </w:r>
    </w:p>
    <w:p w14:paraId="392E7D4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788EB34" w14:textId="77777777" w:rsidR="00340814" w:rsidRPr="00B22613" w:rsidRDefault="00340814" w:rsidP="00110B12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Probing question</w:t>
      </w:r>
    </w:p>
    <w:p w14:paraId="6AB3FEA2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5771878" w14:textId="4F6074CF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You say that you</w:t>
      </w:r>
      <w:r w:rsidR="00110B1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want to help employees. What exactly does helping mean to you? Where does</w:t>
      </w:r>
      <w:r w:rsidR="00110B1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helping stop and where does taking over begin?</w:t>
      </w:r>
    </w:p>
    <w:p w14:paraId="44F26246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1B0F77D" w14:textId="77777777" w:rsidR="00340814" w:rsidRPr="00B22613" w:rsidRDefault="00340814" w:rsidP="00051111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Pay attention if</w:t>
      </w:r>
    </w:p>
    <w:p w14:paraId="1D134B02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A67AF1D" w14:textId="613E63E5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 xml:space="preserve">The candidate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says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‘I</w:t>
      </w:r>
      <w:r w:rsidR="00051111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would solve the problem’, ‘I would talk to the manager’, ‘I would</w:t>
      </w:r>
      <w:r w:rsidR="00051111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find out what happened’ or ‘I would make sure measures are taken.’ That</w:t>
      </w:r>
      <w:r w:rsidR="00051111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sounds engaged, but points to role confusion.</w:t>
      </w:r>
    </w:p>
    <w:p w14:paraId="76B5F4CD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D7D53AF" w14:textId="06E48A13" w:rsidR="00340814" w:rsidRPr="00B22613" w:rsidRDefault="00340814" w:rsidP="00B54E18">
      <w:pPr>
        <w:pStyle w:val="Lijstalinea"/>
        <w:numPr>
          <w:ilvl w:val="0"/>
          <w:numId w:val="176"/>
        </w:num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B22613">
        <w:rPr>
          <w:rFonts w:ascii="Museo Sans 300" w:hAnsi="Museo Sans 300"/>
          <w:b/>
          <w:bCs/>
          <w:sz w:val="21"/>
          <w:szCs w:val="21"/>
          <w:lang w:val="en-US"/>
        </w:rPr>
        <w:t>Confidentiality and role boundaries</w:t>
      </w:r>
    </w:p>
    <w:p w14:paraId="0C003A1E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FC246B2" w14:textId="77777777" w:rsidR="00340814" w:rsidRPr="00B22613" w:rsidRDefault="00340814" w:rsidP="00637712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Question to the candidate</w:t>
      </w:r>
    </w:p>
    <w:p w14:paraId="5B1F048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F313F68" w14:textId="6E2C567C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An employee comes</w:t>
      </w:r>
      <w:r w:rsidR="008B330D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to you with a sensitive story about inappropriate behavior by a manager.</w:t>
      </w:r>
      <w:r w:rsidR="008B330D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What do you do and what do you explicitly not do?</w:t>
      </w:r>
    </w:p>
    <w:p w14:paraId="6F5A2C2E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15DD1C6" w14:textId="77777777" w:rsidR="00340814" w:rsidRPr="00B22613" w:rsidRDefault="00340814" w:rsidP="008B330D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pay attention to?</w:t>
      </w:r>
    </w:p>
    <w:p w14:paraId="37459CE1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6F59A2D" w14:textId="4D9C9D48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must</w:t>
      </w:r>
      <w:r w:rsidR="008B330D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understand that confidentiality is the basis. At the same time, someone must also</w:t>
      </w:r>
      <w:r w:rsidR="008B330D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be able to carefully explain that there may be exceptions in cases of serious and</w:t>
      </w:r>
      <w:r w:rsidR="008B330D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immediate danger or legal obligations. The candidate should not</w:t>
      </w:r>
      <w:r w:rsidR="008B330D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take action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too quickly.</w:t>
      </w:r>
    </w:p>
    <w:p w14:paraId="17286746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40EA161" w14:textId="77777777" w:rsidR="00340814" w:rsidRPr="00B22613" w:rsidRDefault="00340814" w:rsidP="008B330D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4051BB83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4B7DED3" w14:textId="166BE078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</w:t>
      </w:r>
      <w:r w:rsidR="008B330D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listens, asks open questions, acknowledges the employee’s experience, explains</w:t>
      </w:r>
      <w:r w:rsidR="00281FE6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confidentiality and its boundaries, helps the employee organize the situation</w:t>
      </w:r>
      <w:r w:rsidR="00281FE6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 xml:space="preserve">and </w:t>
      </w:r>
      <w:r w:rsidRPr="00B22613">
        <w:rPr>
          <w:rFonts w:ascii="Museo Sans 300" w:hAnsi="Museo Sans 300"/>
          <w:sz w:val="21"/>
          <w:szCs w:val="21"/>
          <w:lang w:val="en-US"/>
        </w:rPr>
        <w:lastRenderedPageBreak/>
        <w:t>discusses possible next steps. The candidate does not conduct</w:t>
      </w:r>
      <w:r w:rsidR="00281FE6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fact-finding, does not</w:t>
      </w:r>
      <w:r w:rsidR="00281FE6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express a judgment and does not contact others</w:t>
      </w:r>
      <w:r w:rsidR="00281FE6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without permission.</w:t>
      </w:r>
    </w:p>
    <w:p w14:paraId="0CEC1893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87783A9" w14:textId="77777777" w:rsidR="00340814" w:rsidRPr="00B22613" w:rsidRDefault="00340814" w:rsidP="009E08A0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Probing question</w:t>
      </w:r>
    </w:p>
    <w:p w14:paraId="7C02D67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07B6F7E" w14:textId="201FD04E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Suppose you</w:t>
      </w:r>
      <w:r w:rsidR="009E08A0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personally think this really needs to go directly to HR or management. What</w:t>
      </w:r>
      <w:r w:rsidR="009E08A0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do you do then?</w:t>
      </w:r>
    </w:p>
    <w:p w14:paraId="1A70F1EB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9FD803D" w14:textId="77777777" w:rsidR="00340814" w:rsidRPr="00B22613" w:rsidRDefault="00340814" w:rsidP="00595FF7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Pay attention if</w:t>
      </w:r>
    </w:p>
    <w:p w14:paraId="0D2D8E86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C66A78E" w14:textId="6D7953C3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 xml:space="preserve">The candidate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says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‘Then</w:t>
      </w:r>
      <w:r w:rsidR="00595FF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I report it immediately’. ‘Or instead ‘I never share anything, whatever happens.’</w:t>
      </w:r>
      <w:r w:rsidR="00595FF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Both answers are too absolute. A good confidential advisor can</w:t>
      </w:r>
      <w:r w:rsidR="00595FF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carefully</w:t>
      </w:r>
      <w:r w:rsidR="00595FF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deal with tension between confidentiality, safety and</w:t>
      </w:r>
      <w:r w:rsidR="00595FF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responsibility.</w:t>
      </w:r>
    </w:p>
    <w:p w14:paraId="0936F9C3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D185508" w14:textId="72662973" w:rsidR="00340814" w:rsidRPr="00B22613" w:rsidRDefault="00340814" w:rsidP="007E3223">
      <w:pPr>
        <w:pStyle w:val="Lijstalinea"/>
        <w:numPr>
          <w:ilvl w:val="0"/>
          <w:numId w:val="176"/>
        </w:num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B22613">
        <w:rPr>
          <w:rFonts w:ascii="Museo Sans 300" w:hAnsi="Museo Sans 300"/>
          <w:b/>
          <w:bCs/>
          <w:sz w:val="21"/>
          <w:szCs w:val="21"/>
          <w:lang w:val="en-US"/>
        </w:rPr>
        <w:t>Language awareness</w:t>
      </w:r>
    </w:p>
    <w:p w14:paraId="4982C74F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924EC67" w14:textId="77777777" w:rsidR="00340814" w:rsidRPr="00B22613" w:rsidRDefault="00340814" w:rsidP="006D4D31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Question to the candidate</w:t>
      </w:r>
    </w:p>
    <w:p w14:paraId="588E08ED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4103FD4" w14:textId="7E85BF39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Which words would</w:t>
      </w:r>
      <w:r w:rsidR="00BB674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you use towards employees: report, complaint, problem, case, signal,</w:t>
      </w:r>
      <w:r w:rsidR="00BB674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conversation? And why?</w:t>
      </w:r>
    </w:p>
    <w:p w14:paraId="4E6D60A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5221985" w14:textId="77777777" w:rsidR="00340814" w:rsidRPr="00B22613" w:rsidRDefault="00340814" w:rsidP="00BB674A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pay attention to?</w:t>
      </w:r>
    </w:p>
    <w:p w14:paraId="1839F343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3D0A4CF" w14:textId="6A6D713A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It is important to</w:t>
      </w:r>
      <w:r w:rsidR="004A7210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encourage an accessible culture. Language matters. Words such as ‘report’</w:t>
      </w:r>
      <w:r w:rsidR="004A7210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and ‘complaint’ can feel formal, legal or heavy. A proactive</w:t>
      </w:r>
      <w:r w:rsidR="004A7210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confidential advisor understands that not everyone sees themselves as a ‘reporter’. Sometimes</w:t>
      </w:r>
      <w:r w:rsidR="004A7210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someone first only wants to talk, check, organize or understand what is happening.</w:t>
      </w:r>
    </w:p>
    <w:p w14:paraId="664F6B05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FC98625" w14:textId="77777777" w:rsidR="00340814" w:rsidRPr="00B22613" w:rsidRDefault="00340814" w:rsidP="00F56C5C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412BFF6D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19313B3" w14:textId="5FB79A0C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says</w:t>
      </w:r>
      <w:r w:rsidR="00F56C5C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for example that he or she prefers to start with words such as conversation, signal,</w:t>
      </w:r>
      <w:r w:rsidR="00F56C5C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situation, experience or question. The candidate understands that language can</w:t>
      </w:r>
      <w:r w:rsidR="00F56C5C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raise or lower the threshold.</w:t>
      </w:r>
    </w:p>
    <w:p w14:paraId="02676C75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4B88159" w14:textId="77777777" w:rsidR="00340814" w:rsidRPr="00B22613" w:rsidRDefault="00340814" w:rsidP="00F56C5C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Probing question</w:t>
      </w:r>
    </w:p>
    <w:p w14:paraId="4547053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B6F4AB3" w14:textId="388B0FAE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Why can the word</w:t>
      </w:r>
      <w:r w:rsidR="00F56C5C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‘report’ be a threshold for employees?</w:t>
      </w:r>
    </w:p>
    <w:p w14:paraId="7791B86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C5B24C0" w14:textId="77777777" w:rsidR="00340814" w:rsidRPr="00B22613" w:rsidRDefault="00340814" w:rsidP="00F56C5C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Pay attention if</w:t>
      </w:r>
    </w:p>
    <w:p w14:paraId="3F9DA68D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8634BC5" w14:textId="66BFF95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only</w:t>
      </w:r>
      <w:r w:rsidR="006F69E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talks in formal process words so report, complaint, accused, file,</w:t>
      </w:r>
      <w:r w:rsidR="006F69E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procedure. That does not mean someone is unsuitable, but it does require EXTRA</w:t>
      </w:r>
      <w:r w:rsidR="006F69E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awareness and training.</w:t>
      </w:r>
    </w:p>
    <w:p w14:paraId="44EF496C" w14:textId="77777777" w:rsidR="00A83D39" w:rsidRPr="00B22613" w:rsidRDefault="00A83D39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3A6015B" w14:textId="77777777" w:rsidR="00A83D39" w:rsidRPr="00B22613" w:rsidRDefault="00A83D39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56DF8C2" w14:textId="77777777" w:rsidR="00A83D39" w:rsidRPr="00B22613" w:rsidRDefault="00A83D39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919DF28" w14:textId="77777777" w:rsidR="00A83D39" w:rsidRPr="00B22613" w:rsidRDefault="00A83D39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45EA214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D7CA71D" w14:textId="61951CA3" w:rsidR="00340814" w:rsidRPr="00B22613" w:rsidRDefault="00340814" w:rsidP="006F69E2">
      <w:pPr>
        <w:pStyle w:val="Lijstalinea"/>
        <w:numPr>
          <w:ilvl w:val="0"/>
          <w:numId w:val="176"/>
        </w:num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B22613">
        <w:rPr>
          <w:rFonts w:ascii="Museo Sans 300" w:hAnsi="Museo Sans 300"/>
          <w:b/>
          <w:bCs/>
          <w:sz w:val="21"/>
          <w:szCs w:val="21"/>
          <w:lang w:val="en-US"/>
        </w:rPr>
        <w:lastRenderedPageBreak/>
        <w:t>Working proactively and prevention</w:t>
      </w:r>
    </w:p>
    <w:p w14:paraId="3223F92C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91AED92" w14:textId="77777777" w:rsidR="00340814" w:rsidRPr="00B22613" w:rsidRDefault="00340814" w:rsidP="006F69E2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Question to the candidate</w:t>
      </w:r>
    </w:p>
    <w:p w14:paraId="0918B2B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4C5C7F8" w14:textId="38DAD2C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does</w:t>
      </w:r>
      <w:r w:rsidR="00314796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working proactively mean to you as a confidential advisor?</w:t>
      </w:r>
    </w:p>
    <w:p w14:paraId="62955D2B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7242000" w14:textId="77777777" w:rsidR="00340814" w:rsidRPr="00B22613" w:rsidRDefault="00340814" w:rsidP="00314796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pay attention to?</w:t>
      </w:r>
    </w:p>
    <w:p w14:paraId="5FEC709F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2C27F8D" w14:textId="5EB5861D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A proactive</w:t>
      </w:r>
      <w:r w:rsidR="00314796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confidential advisor does not only wait until someone reports. Proactive does</w:t>
      </w:r>
      <w:r w:rsidR="00314796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not mean that you jump on everything, but that you are visible, learn to</w:t>
      </w:r>
      <w:r w:rsidR="00314796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recognize signals, keep yourself informed, maintain contact and can</w:t>
      </w:r>
      <w:r w:rsidR="00314796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interpret recurring patterns.</w:t>
      </w:r>
    </w:p>
    <w:p w14:paraId="2AA44B3F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BE76F7F" w14:textId="77777777" w:rsidR="00340814" w:rsidRPr="00B22613" w:rsidRDefault="00340814" w:rsidP="00354BE7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78AD6381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4BDFED6" w14:textId="4EB8192F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mentions</w:t>
      </w:r>
      <w:r w:rsidR="002A7534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visibility, accessible presence, conversations without a formal charge,</w:t>
      </w:r>
      <w:r w:rsidR="002A7534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familiarity with teams and departments, recognizing early signals and</w:t>
      </w:r>
      <w:r w:rsidR="002A7534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feeding back trends anonymously.</w:t>
      </w:r>
    </w:p>
    <w:p w14:paraId="67E6358D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5A14BF3" w14:textId="77777777" w:rsidR="00340814" w:rsidRPr="00B22613" w:rsidRDefault="00340814" w:rsidP="00911600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Probing question</w:t>
      </w:r>
    </w:p>
    <w:p w14:paraId="17EB6812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F5321FD" w14:textId="2DFBFA9B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Can you name three concrete</w:t>
      </w:r>
      <w:r w:rsidR="00911600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things that you would do in the first three months to make</w:t>
      </w:r>
      <w:r w:rsidR="00911600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your role visible and</w:t>
      </w:r>
      <w:r w:rsidR="00911600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accessible?</w:t>
      </w:r>
    </w:p>
    <w:p w14:paraId="534BB7FB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2AE3E6A" w14:textId="07D08635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Good</w:t>
      </w:r>
      <w:r w:rsidR="0010092E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examples</w:t>
      </w:r>
    </w:p>
    <w:p w14:paraId="019D57A1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3A7F80F" w14:textId="77777777" w:rsidR="0010092E" w:rsidRPr="00B22613" w:rsidRDefault="00340814" w:rsidP="00340814">
      <w:pPr>
        <w:pStyle w:val="Lijstalinea"/>
        <w:numPr>
          <w:ilvl w:val="0"/>
          <w:numId w:val="177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Introduce themselves      in teams or departments</w:t>
      </w:r>
    </w:p>
    <w:p w14:paraId="58895DA8" w14:textId="6FD5339E" w:rsidR="0010092E" w:rsidRPr="00B22613" w:rsidRDefault="00340814" w:rsidP="00340814">
      <w:pPr>
        <w:pStyle w:val="Lijstalinea"/>
        <w:numPr>
          <w:ilvl w:val="0"/>
          <w:numId w:val="177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 xml:space="preserve">Create a short, accessible      introduction </w:t>
      </w:r>
      <w:proofErr w:type="spellStart"/>
      <w:r w:rsidR="0010092E" w:rsidRPr="00B22613">
        <w:rPr>
          <w:rFonts w:ascii="Museo Sans 300" w:hAnsi="Museo Sans 300"/>
          <w:sz w:val="21"/>
          <w:szCs w:val="21"/>
          <w:lang w:val="en-US"/>
        </w:rPr>
        <w:t>tekst</w:t>
      </w:r>
      <w:proofErr w:type="spellEnd"/>
    </w:p>
    <w:p w14:paraId="3615D5CF" w14:textId="77777777" w:rsidR="0010092E" w:rsidRPr="00B22613" w:rsidRDefault="00340814" w:rsidP="00340814">
      <w:pPr>
        <w:pStyle w:val="Lijstalinea"/>
        <w:numPr>
          <w:ilvl w:val="0"/>
          <w:numId w:val="177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 xml:space="preserve">Be visible via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 xml:space="preserve">Intranet,   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  Report App/ </w:t>
      </w:r>
      <w:proofErr w:type="spellStart"/>
      <w:r w:rsidRPr="00B22613">
        <w:rPr>
          <w:rFonts w:ascii="Museo Sans 300" w:hAnsi="Museo Sans 300"/>
          <w:sz w:val="21"/>
          <w:szCs w:val="21"/>
          <w:lang w:val="en-US"/>
        </w:rPr>
        <w:t>SignalFlow</w:t>
      </w:r>
      <w:proofErr w:type="spellEnd"/>
      <w:r w:rsidRPr="00B22613">
        <w:rPr>
          <w:rFonts w:ascii="Museo Sans 300" w:hAnsi="Museo Sans 300"/>
          <w:sz w:val="21"/>
          <w:szCs w:val="21"/>
          <w:lang w:val="en-US"/>
        </w:rPr>
        <w:t>, posters or team briefings</w:t>
      </w:r>
    </w:p>
    <w:p w14:paraId="37656477" w14:textId="77777777" w:rsidR="0010092E" w:rsidRPr="00B22613" w:rsidRDefault="00340814" w:rsidP="00340814">
      <w:pPr>
        <w:pStyle w:val="Lijstalinea"/>
        <w:numPr>
          <w:ilvl w:val="0"/>
          <w:numId w:val="177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Organize accessible      contact moments</w:t>
      </w:r>
    </w:p>
    <w:p w14:paraId="3496D962" w14:textId="77777777" w:rsidR="0010092E" w:rsidRPr="00B22613" w:rsidRDefault="00340814" w:rsidP="00340814">
      <w:pPr>
        <w:pStyle w:val="Lijstalinea"/>
        <w:numPr>
          <w:ilvl w:val="0"/>
          <w:numId w:val="177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Coordinate with the      external confidential advisor</w:t>
      </w:r>
    </w:p>
    <w:p w14:paraId="3F5481EF" w14:textId="77777777" w:rsidR="0010092E" w:rsidRPr="00B22613" w:rsidRDefault="00340814" w:rsidP="00340814">
      <w:pPr>
        <w:pStyle w:val="Lijstalinea"/>
        <w:numPr>
          <w:ilvl w:val="0"/>
          <w:numId w:val="177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Familiarize themselves with the      culture, service structure and risks within [organization]</w:t>
      </w:r>
    </w:p>
    <w:p w14:paraId="714B372F" w14:textId="6CDB979E" w:rsidR="00340814" w:rsidRPr="00B22613" w:rsidRDefault="00340814" w:rsidP="00340814">
      <w:pPr>
        <w:pStyle w:val="Lijstalinea"/>
        <w:numPr>
          <w:ilvl w:val="0"/>
          <w:numId w:val="177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Periodically gather      which themes are present, without revealing individual conversations</w:t>
      </w:r>
    </w:p>
    <w:p w14:paraId="6D90EEBF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C240C25" w14:textId="77777777" w:rsidR="00340814" w:rsidRPr="00B22613" w:rsidRDefault="00340814" w:rsidP="00E0528E">
      <w:pPr>
        <w:spacing w:line="276" w:lineRule="auto"/>
        <w:ind w:firstLine="360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Pay attention if</w:t>
      </w:r>
    </w:p>
    <w:p w14:paraId="3DF2E3E6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3426993" w14:textId="5CFC9769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 xml:space="preserve">The candidate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says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‘People</w:t>
      </w:r>
      <w:r w:rsidR="005177A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will know how to find me.’ That is too passive. Accessibility</w:t>
      </w:r>
      <w:r w:rsidR="005177A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must be actively</w:t>
      </w:r>
      <w:r w:rsidR="005177A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organized.</w:t>
      </w:r>
    </w:p>
    <w:p w14:paraId="65D90F28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3275ACE" w14:textId="77FB6DE2" w:rsidR="00340814" w:rsidRPr="00B22613" w:rsidRDefault="00340814" w:rsidP="00AD7AFF">
      <w:pPr>
        <w:pStyle w:val="Lijstalinea"/>
        <w:numPr>
          <w:ilvl w:val="0"/>
          <w:numId w:val="176"/>
        </w:num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B22613">
        <w:rPr>
          <w:rFonts w:ascii="Museo Sans 300" w:hAnsi="Museo Sans 300"/>
          <w:b/>
          <w:bCs/>
          <w:sz w:val="21"/>
          <w:szCs w:val="21"/>
          <w:lang w:val="en-US"/>
        </w:rPr>
        <w:t>Visibility and trust</w:t>
      </w:r>
    </w:p>
    <w:p w14:paraId="27D3728B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5DE12F0" w14:textId="77777777" w:rsidR="00340814" w:rsidRPr="00B22613" w:rsidRDefault="00340814" w:rsidP="007E152A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Question to the candidate</w:t>
      </w:r>
    </w:p>
    <w:p w14:paraId="6389763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EF43458" w14:textId="0A215EC3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How would you make sure</w:t>
      </w:r>
      <w:r w:rsidR="007E152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that employees know how to find you, without the role feeling</w:t>
      </w:r>
      <w:r w:rsidR="007E152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heavy, formal or</w:t>
      </w:r>
      <w:r w:rsidR="007E152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threatening?</w:t>
      </w:r>
    </w:p>
    <w:p w14:paraId="1988D35C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1213D86" w14:textId="77777777" w:rsidR="00340814" w:rsidRPr="00B22613" w:rsidRDefault="00340814" w:rsidP="007E152A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pay attention to?</w:t>
      </w:r>
    </w:p>
    <w:p w14:paraId="634213FF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C73DFAA" w14:textId="3DFE9978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Visibility is</w:t>
      </w:r>
      <w:r w:rsidR="007E152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more than a name on a site. The candidate must understand that trust is</w:t>
      </w:r>
      <w:r w:rsidR="007E152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built through repetition, recognizability and approachability.</w:t>
      </w:r>
    </w:p>
    <w:p w14:paraId="34587B03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173FE7A" w14:textId="77777777" w:rsidR="00340814" w:rsidRPr="00B22613" w:rsidRDefault="00340814" w:rsidP="006111FE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19F666BD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042679C" w14:textId="2E537EC2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has</w:t>
      </w:r>
      <w:r w:rsidR="006111FE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ideas about communication, presence and repetition. Think of short</w:t>
      </w:r>
      <w:r w:rsidR="006111FE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introductions, recognizable language, presence at team moments, cooperation with</w:t>
      </w:r>
      <w:r w:rsidR="006111FE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communications, clear explanation about confidentiality and actively stating that</w:t>
      </w:r>
      <w:r w:rsidR="006111FE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someone is also welcome with doubt, discomfort or a first question.</w:t>
      </w:r>
    </w:p>
    <w:p w14:paraId="7E8DAB34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BEDDA6F" w14:textId="77777777" w:rsidR="00340814" w:rsidRPr="00B22613" w:rsidRDefault="00340814" w:rsidP="006111FE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Probing question</w:t>
      </w:r>
    </w:p>
    <w:p w14:paraId="0EE1A76C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C70402C" w14:textId="581BE7A4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would you do if</w:t>
      </w:r>
      <w:r w:rsidR="006111FE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after six months it appears that hardly anyone contacts the internal</w:t>
      </w:r>
      <w:r w:rsidR="006111FE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confidential advisors?</w:t>
      </w:r>
    </w:p>
    <w:p w14:paraId="095AC4C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A3BFC9A" w14:textId="77777777" w:rsidR="00340814" w:rsidRPr="00B22613" w:rsidRDefault="00340814" w:rsidP="006111FE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6A5698E1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E3EC642" w14:textId="323664C0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Then the</w:t>
      </w:r>
      <w:r w:rsidR="006111FE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candidate does not automatically conclude that nothing is going on. A strong</w:t>
      </w:r>
      <w:r w:rsidR="006111FE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candidate investigates</w:t>
      </w:r>
      <w:r w:rsidR="006111FE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whether the role is sufficiently known, whether the threshold is too</w:t>
      </w:r>
      <w:r w:rsidR="006111FE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high, whether employees</w:t>
      </w:r>
      <w:r w:rsidR="006111FE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trust the confidentiality, whether certain groups are reached less and whether</w:t>
      </w:r>
      <w:r w:rsidR="006111FE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the communication needs to be different.</w:t>
      </w:r>
    </w:p>
    <w:p w14:paraId="4948BD0D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68964EE" w14:textId="77777777" w:rsidR="00340814" w:rsidRPr="00B22613" w:rsidRDefault="00340814" w:rsidP="003C30D5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Pay attention if</w:t>
      </w:r>
    </w:p>
    <w:p w14:paraId="5FF1C3B1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F5F7557" w14:textId="187BBB5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 xml:space="preserve">The candidate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says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‘Then</w:t>
      </w:r>
      <w:r w:rsidR="003C30D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apparently there is no need.’ That is too simple. Silence does not</w:t>
      </w:r>
      <w:r w:rsidR="003C30D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automatically mean safety.</w:t>
      </w:r>
    </w:p>
    <w:p w14:paraId="0C25861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695E105" w14:textId="6316B97B" w:rsidR="00340814" w:rsidRPr="00B22613" w:rsidRDefault="00340814" w:rsidP="00E607BD">
      <w:pPr>
        <w:pStyle w:val="Lijstalinea"/>
        <w:numPr>
          <w:ilvl w:val="0"/>
          <w:numId w:val="176"/>
        </w:num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B22613">
        <w:rPr>
          <w:rFonts w:ascii="Museo Sans 300" w:hAnsi="Museo Sans 300"/>
          <w:b/>
          <w:bCs/>
          <w:sz w:val="21"/>
          <w:szCs w:val="21"/>
          <w:lang w:val="en-US"/>
        </w:rPr>
        <w:t>Staying informed without becoming part of HR or management</w:t>
      </w:r>
    </w:p>
    <w:p w14:paraId="0EE64D4B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42FECDF" w14:textId="77777777" w:rsidR="00340814" w:rsidRPr="00B22613" w:rsidRDefault="00340814" w:rsidP="00623C3F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Question to the candidate</w:t>
      </w:r>
    </w:p>
    <w:p w14:paraId="2D9EEA73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47EE33C" w14:textId="0303275F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How do you as a</w:t>
      </w:r>
      <w:r w:rsidR="00623C3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confidential advisor stay well informed about what is happening in the organization,</w:t>
      </w:r>
      <w:r w:rsidR="00623C3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without becoming part of management, HRM or PO or decision-making?</w:t>
      </w:r>
    </w:p>
    <w:p w14:paraId="12E02B5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CEBB1CD" w14:textId="77777777" w:rsidR="00340814" w:rsidRPr="00B22613" w:rsidRDefault="00340814" w:rsidP="00623C3F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pay attention to?</w:t>
      </w:r>
    </w:p>
    <w:p w14:paraId="3910CF5A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F209D6B" w14:textId="16A65D1F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This is an</w:t>
      </w:r>
      <w:r w:rsidR="00623C3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important question. A confidential advisor must understand the organization, but</w:t>
      </w:r>
      <w:r w:rsidR="00623C3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not become part of the line, HR or formal decision-making. The candidate</w:t>
      </w:r>
      <w:r w:rsidR="00623C3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must therefore be able to move relationally without losing independence.</w:t>
      </w:r>
    </w:p>
    <w:p w14:paraId="7143C6FE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035F628" w14:textId="77777777" w:rsidR="00340814" w:rsidRPr="00B22613" w:rsidRDefault="00340814" w:rsidP="00623C3F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41314E5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31C98D2" w14:textId="798AB79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mentions</w:t>
      </w:r>
      <w:r w:rsidR="00623C3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periodic coordination at process level, participation in peer consultation, taking note of</w:t>
      </w:r>
      <w:r w:rsidR="00623C3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policy and regulations, keeping sight of general developments within the</w:t>
      </w:r>
      <w:r w:rsidR="00623C3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organization, contact with relevant safety-net functions and carefully</w:t>
      </w:r>
      <w:r w:rsidR="00623C3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distinguishing individual confidential information and anonymized</w:t>
      </w:r>
      <w:r w:rsidR="00623C3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signals.</w:t>
      </w:r>
    </w:p>
    <w:p w14:paraId="0B1F857C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350ADAD" w14:textId="77777777" w:rsidR="00340814" w:rsidRPr="00B22613" w:rsidRDefault="00340814" w:rsidP="00784EF7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lastRenderedPageBreak/>
        <w:t>Probing question</w:t>
      </w:r>
    </w:p>
    <w:p w14:paraId="5923B89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DA8DD5C" w14:textId="5BF3A44C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Suppose HR asks you</w:t>
      </w:r>
      <w:r w:rsidR="00784EF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‘Have you heard anything about team X, because we are concerned.’ What do</w:t>
      </w:r>
      <w:r w:rsidR="00784EF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you say then?</w:t>
      </w:r>
    </w:p>
    <w:p w14:paraId="2240CBE5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ADACFE2" w14:textId="77777777" w:rsidR="00340814" w:rsidRPr="00B22613" w:rsidRDefault="00340814" w:rsidP="00784EF7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2765D3B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3EB4810" w14:textId="5C6BC7CD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safeguards</w:t>
      </w:r>
      <w:r w:rsidR="00784EF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confidentiality and does not provide substantive or traceable information. The</w:t>
      </w:r>
      <w:r w:rsidR="00784EF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candidate can, however, indicate at an anonymized level which general themes require</w:t>
      </w:r>
      <w:r w:rsidR="00784EF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 xml:space="preserve">attention,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provided that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this is not traceable.</w:t>
      </w:r>
    </w:p>
    <w:p w14:paraId="64386D1F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3BF19E6" w14:textId="77777777" w:rsidR="00340814" w:rsidRPr="00B22613" w:rsidRDefault="00340814" w:rsidP="00907D57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Pay attention if</w:t>
      </w:r>
    </w:p>
    <w:p w14:paraId="35516C04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85288F9" w14:textId="34FEA305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too</w:t>
      </w:r>
      <w:r w:rsidR="00907D5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easily wants to share information ‘to help’. That can damage trust in the</w:t>
      </w:r>
    </w:p>
    <w:p w14:paraId="115DA2C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role.</w:t>
      </w:r>
    </w:p>
    <w:p w14:paraId="503AA2E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488665C" w14:textId="4840A669" w:rsidR="00340814" w:rsidRPr="00B22613" w:rsidRDefault="00340814" w:rsidP="00907D57">
      <w:pPr>
        <w:pStyle w:val="Lijstalinea"/>
        <w:numPr>
          <w:ilvl w:val="0"/>
          <w:numId w:val="176"/>
        </w:num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B22613">
        <w:rPr>
          <w:rFonts w:ascii="Museo Sans 300" w:hAnsi="Museo Sans 300"/>
          <w:b/>
          <w:bCs/>
          <w:sz w:val="21"/>
          <w:szCs w:val="21"/>
          <w:lang w:val="en-US"/>
        </w:rPr>
        <w:t>Dealing with hierarchy and pressure</w:t>
      </w:r>
    </w:p>
    <w:p w14:paraId="2FCBCD96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89AB834" w14:textId="77777777" w:rsidR="00340814" w:rsidRPr="00B22613" w:rsidRDefault="00340814" w:rsidP="00907D57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Question to the candidate</w:t>
      </w:r>
    </w:p>
    <w:p w14:paraId="22996C06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F45E60A" w14:textId="03434E6C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Suppose a</w:t>
      </w:r>
      <w:r w:rsidR="00907D5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 xml:space="preserve">manager asks you who has been to see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you, or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tries to find out</w:t>
      </w:r>
      <w:r w:rsidR="00907D5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where certain signals come from. How do you deal with that?</w:t>
      </w:r>
    </w:p>
    <w:p w14:paraId="5796C52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E1659DC" w14:textId="77777777" w:rsidR="00340814" w:rsidRPr="00B22613" w:rsidRDefault="00340814" w:rsidP="00907D57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pay attention to?</w:t>
      </w:r>
    </w:p>
    <w:p w14:paraId="4A822DF4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0620C31" w14:textId="4E7D4F4B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An internal</w:t>
      </w:r>
      <w:r w:rsidR="00907D5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confidential advisor must be able to be friendly, firm and clear about the role. Especially in</w:t>
      </w:r>
      <w:r w:rsidR="00907D5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an organization with hierarchy and high workload it is important that someone</w:t>
      </w:r>
      <w:r w:rsidR="00907D5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does not give in to informal pressure.</w:t>
      </w:r>
    </w:p>
    <w:p w14:paraId="5C7A97E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6226C88" w14:textId="77777777" w:rsidR="00340814" w:rsidRPr="00B22613" w:rsidRDefault="00340814" w:rsidP="005C7A35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51AA81A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B2EF26B" w14:textId="2B8CDB2E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clearly states</w:t>
      </w:r>
      <w:r w:rsidR="0018147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that he or she does not share information about who has made contact</w:t>
      </w:r>
      <w:r w:rsidR="0018147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or what has been discussed. The candidate can calmly explain why</w:t>
      </w:r>
      <w:r w:rsidR="0018147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confidentiality is essential to the role.</w:t>
      </w:r>
    </w:p>
    <w:p w14:paraId="0316F254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25B32F2" w14:textId="77777777" w:rsidR="00340814" w:rsidRPr="00B22613" w:rsidRDefault="00340814" w:rsidP="00181475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Probing question</w:t>
      </w:r>
    </w:p>
    <w:p w14:paraId="1FBE2AC3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A33C505" w14:textId="71F1811A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do if that</w:t>
      </w:r>
      <w:r w:rsidR="0018147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manager keeps insisting and says that it is ‘in the interest of the</w:t>
      </w:r>
    </w:p>
    <w:p w14:paraId="0F1A2856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organization’?</w:t>
      </w:r>
    </w:p>
    <w:p w14:paraId="798A24B6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3AF402B" w14:textId="77777777" w:rsidR="00340814" w:rsidRPr="00B22613" w:rsidRDefault="00340814" w:rsidP="00181475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Pay attention if</w:t>
      </w:r>
    </w:p>
    <w:p w14:paraId="353D9A9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9CE6DDE" w14:textId="45DDD9C6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</w:t>
      </w:r>
      <w:r w:rsidR="0018147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 xml:space="preserve">wants to avoid conflicts by sharing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something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anyway, vaguely hinting or ‘just</w:t>
      </w:r>
      <w:r w:rsidR="0018147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informally’ thinking along about a person or team. That is risky.</w:t>
      </w:r>
    </w:p>
    <w:p w14:paraId="4F599492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F2319AE" w14:textId="77777777" w:rsidR="00770C59" w:rsidRPr="00B22613" w:rsidRDefault="00770C59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39530AF" w14:textId="77777777" w:rsidR="00770C59" w:rsidRPr="00B22613" w:rsidRDefault="00770C59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D28A36B" w14:textId="77777777" w:rsidR="00770C59" w:rsidRPr="00B22613" w:rsidRDefault="00770C59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AA58459" w14:textId="3F0600BF" w:rsidR="00340814" w:rsidRPr="00B22613" w:rsidRDefault="00340814" w:rsidP="00770C59">
      <w:pPr>
        <w:pStyle w:val="Lijstalinea"/>
        <w:numPr>
          <w:ilvl w:val="0"/>
          <w:numId w:val="176"/>
        </w:num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B22613">
        <w:rPr>
          <w:rFonts w:ascii="Museo Sans 300" w:hAnsi="Museo Sans 300"/>
          <w:b/>
          <w:bCs/>
          <w:sz w:val="21"/>
          <w:szCs w:val="21"/>
          <w:lang w:val="en-US"/>
        </w:rPr>
        <w:lastRenderedPageBreak/>
        <w:t>Capacity for reflection and own boundaries</w:t>
      </w:r>
    </w:p>
    <w:p w14:paraId="7AD325F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1647A8E" w14:textId="77777777" w:rsidR="00340814" w:rsidRPr="00B22613" w:rsidRDefault="00340814" w:rsidP="00770C59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Question to the candidate</w:t>
      </w:r>
    </w:p>
    <w:p w14:paraId="56BE5CCC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4D6BB7A" w14:textId="14FC20EA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Which situations</w:t>
      </w:r>
      <w:r w:rsidR="00770C59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could be difficult for you in this role?</w:t>
      </w:r>
    </w:p>
    <w:p w14:paraId="2CE3077F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CA35440" w14:textId="77777777" w:rsidR="00340814" w:rsidRPr="00B22613" w:rsidRDefault="00340814" w:rsidP="00770C59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pay attention to?</w:t>
      </w:r>
    </w:p>
    <w:p w14:paraId="40E3EF2C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CC93154" w14:textId="7347EE0D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A good</w:t>
      </w:r>
      <w:r w:rsidR="00770C59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 xml:space="preserve">confidential advisor has self-awareness. Someone does not have to be able to do everything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already,</w:t>
      </w:r>
      <w:r w:rsidR="00770C59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but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must be able to reflect on their own emotions, triggers, boundaries and</w:t>
      </w:r>
      <w:r w:rsidR="00770C59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learning points.</w:t>
      </w:r>
    </w:p>
    <w:p w14:paraId="6D7619B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6C45B4A" w14:textId="77777777" w:rsidR="00340814" w:rsidRPr="00B22613" w:rsidRDefault="00340814" w:rsidP="00770C59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15EF045F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7EAAC9C" w14:textId="14612793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can</w:t>
      </w:r>
      <w:r w:rsidR="00770C59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state what can be difficult: intense stories, wanting to solve injustice, pressure</w:t>
      </w:r>
      <w:r w:rsidR="00770C59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from colleagues, personal involvement, situations close to their own</w:t>
      </w:r>
      <w:r w:rsidR="00770C59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department or the risk of feeling too much responsibility.</w:t>
      </w:r>
    </w:p>
    <w:p w14:paraId="00ECC37A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613DAE4" w14:textId="77777777" w:rsidR="00340814" w:rsidRPr="00B22613" w:rsidRDefault="00340814" w:rsidP="00DD561B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Probing question</w:t>
      </w:r>
    </w:p>
    <w:p w14:paraId="12C11FD1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AE6D550" w14:textId="1ABF072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When would you</w:t>
      </w:r>
      <w:r w:rsidR="00DD561B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decide that you are not the right person to further</w:t>
      </w:r>
      <w:r w:rsidR="00DD561B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support an employee?</w:t>
      </w:r>
    </w:p>
    <w:p w14:paraId="34923CD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9352221" w14:textId="77777777" w:rsidR="00340814" w:rsidRPr="00B22613" w:rsidRDefault="00340814" w:rsidP="00952984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366B28E6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E48FAE8" w14:textId="07BA498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In case of</w:t>
      </w:r>
      <w:r w:rsidR="005A14B3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conflict of interest, personal involvement, insufficient distance, too</w:t>
      </w:r>
      <w:r w:rsidR="005A14B3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great an emotional burden, relationship with those involved or when external</w:t>
      </w:r>
      <w:r w:rsidR="005A14B3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independence is more appropriate.</w:t>
      </w:r>
    </w:p>
    <w:p w14:paraId="10CE617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87CC048" w14:textId="77777777" w:rsidR="00340814" w:rsidRPr="00B22613" w:rsidRDefault="00340814" w:rsidP="00E05694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Pay attention if</w:t>
      </w:r>
    </w:p>
    <w:p w14:paraId="44E965A5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C974C0B" w14:textId="105C0450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 xml:space="preserve">The candidate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says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‘I</w:t>
      </w:r>
      <w:r w:rsidR="00E05694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 xml:space="preserve">can handle anything’ or ‘I am always neutral.’ That sounds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strong, but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is often</w:t>
      </w:r>
      <w:r w:rsidR="00E05694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precisely a lack of reflection.</w:t>
      </w:r>
    </w:p>
    <w:p w14:paraId="434D0D00" w14:textId="77777777" w:rsidR="00340814" w:rsidRPr="00B22613" w:rsidRDefault="00340814" w:rsidP="00340814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</w:p>
    <w:p w14:paraId="7DF88C04" w14:textId="26FB255E" w:rsidR="00340814" w:rsidRPr="00B22613" w:rsidRDefault="00340814" w:rsidP="00EF56E7">
      <w:pPr>
        <w:pStyle w:val="Lijstalinea"/>
        <w:numPr>
          <w:ilvl w:val="0"/>
          <w:numId w:val="176"/>
        </w:num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B22613">
        <w:rPr>
          <w:rFonts w:ascii="Museo Sans 300" w:hAnsi="Museo Sans 300"/>
          <w:b/>
          <w:bCs/>
          <w:sz w:val="21"/>
          <w:szCs w:val="21"/>
          <w:lang w:val="en-US"/>
        </w:rPr>
        <w:t>Cultural sensitivity</w:t>
      </w:r>
    </w:p>
    <w:p w14:paraId="43207F8C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0C9EEB5" w14:textId="77777777" w:rsidR="00340814" w:rsidRPr="00B22613" w:rsidRDefault="00340814" w:rsidP="00EF56E7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Question to the candidate</w:t>
      </w:r>
    </w:p>
    <w:p w14:paraId="6DD76F3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45E7880" w14:textId="2014D409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[organization] is a</w:t>
      </w:r>
      <w:r w:rsidR="00EF56E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diverse organization with different roles, backgrounds and</w:t>
      </w:r>
      <w:r w:rsidR="00EF56E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power relations. What does that require of you as a confidential advisor?</w:t>
      </w:r>
    </w:p>
    <w:p w14:paraId="4741A6B5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CA55049" w14:textId="77777777" w:rsidR="00340814" w:rsidRPr="00B22613" w:rsidRDefault="00340814" w:rsidP="00EF56E7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pay attention to?</w:t>
      </w:r>
    </w:p>
    <w:p w14:paraId="2D05D4E4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2992DDE" w14:textId="2E09130E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must</w:t>
      </w:r>
      <w:r w:rsidR="00EF56E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understand that safety does not feel the same for everyone. Role, type of contract,</w:t>
      </w:r>
      <w:r w:rsidR="00EF56E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department, culture, seniority and dependency relationships influence whether</w:t>
      </w:r>
      <w:r w:rsidR="00EF56E7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someone dares to speak up.</w:t>
      </w:r>
    </w:p>
    <w:p w14:paraId="79819801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BB15007" w14:textId="77777777" w:rsidR="00340814" w:rsidRPr="00B22613" w:rsidRDefault="00340814" w:rsidP="00EF56E7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5C580B83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5FF710A" w14:textId="2DE5E9F9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mentions</w:t>
      </w:r>
      <w:r w:rsidR="00386F9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accessibility in respect for different perspectives, attention to</w:t>
      </w:r>
      <w:r w:rsidR="00386F9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 xml:space="preserve">power differences, making no assumptions, active listening and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taking into account</w:t>
      </w:r>
      <w:proofErr w:type="gramEnd"/>
      <w:r w:rsidR="00386F9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employees who are less likely to use formal routes.</w:t>
      </w:r>
    </w:p>
    <w:p w14:paraId="13A0709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D0C102C" w14:textId="77777777" w:rsidR="00340814" w:rsidRPr="00B22613" w:rsidRDefault="00340814" w:rsidP="00386F9F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Probing question</w:t>
      </w:r>
    </w:p>
    <w:p w14:paraId="22D52E1F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146F764" w14:textId="3094154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How do you ensure that also</w:t>
      </w:r>
      <w:r w:rsidR="00386F9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employees who are less proficient in the language, lower in the hierarchy or have little</w:t>
      </w:r>
      <w:r w:rsidR="00386F9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trust in formal routes can approach you?</w:t>
      </w:r>
    </w:p>
    <w:p w14:paraId="7A8DAEE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87C1CF4" w14:textId="77777777" w:rsidR="00340814" w:rsidRPr="00B22613" w:rsidRDefault="00340814" w:rsidP="000E6B88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Pay attention if</w:t>
      </w:r>
    </w:p>
    <w:p w14:paraId="3C6F7D4E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EBEFA22" w14:textId="776DEE42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mainly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speaks from their own assumptions ‘Everyone can just email’ or “my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door is open.’ An open door is not enough if people do not dare to walk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in.</w:t>
      </w:r>
    </w:p>
    <w:p w14:paraId="3F8EC85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3A7765C" w14:textId="697F98E2" w:rsidR="00340814" w:rsidRPr="00B22613" w:rsidRDefault="00340814" w:rsidP="000E6B88">
      <w:pPr>
        <w:pStyle w:val="Lijstalinea"/>
        <w:numPr>
          <w:ilvl w:val="0"/>
          <w:numId w:val="176"/>
        </w:num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B22613">
        <w:rPr>
          <w:rFonts w:ascii="Museo Sans 300" w:hAnsi="Museo Sans 300"/>
          <w:b/>
          <w:bCs/>
          <w:sz w:val="21"/>
          <w:szCs w:val="21"/>
          <w:lang w:val="en-US"/>
        </w:rPr>
        <w:t>Identifying signals without sharing case details</w:t>
      </w:r>
    </w:p>
    <w:p w14:paraId="2A748456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30593B5" w14:textId="77777777" w:rsidR="00340814" w:rsidRPr="00B22613" w:rsidRDefault="00340814" w:rsidP="000E6B88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Question to the candidate</w:t>
      </w:r>
    </w:p>
    <w:p w14:paraId="1800770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B164987" w14:textId="3686BDC1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could you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signal to the organization, without breaching confidentiality?</w:t>
      </w:r>
    </w:p>
    <w:p w14:paraId="310F8B33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C5BDE1F" w14:textId="77777777" w:rsidR="00340814" w:rsidRPr="00B22613" w:rsidRDefault="00340814" w:rsidP="000E6B88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pay attention to?</w:t>
      </w:r>
    </w:p>
    <w:p w14:paraId="2B6526C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9202992" w14:textId="07361F7E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must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understand the difference between individual content and anonymized patterns.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This is important for prevention.</w:t>
      </w:r>
    </w:p>
    <w:p w14:paraId="71E7910A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BB42604" w14:textId="77777777" w:rsidR="00340814" w:rsidRPr="00B22613" w:rsidRDefault="00340814" w:rsidP="000E6B88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29234B2F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730D6A3" w14:textId="5293F0D1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mentions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themes such as workload, culture of speaking up, fear of discussing mistakes,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unclear standards of conduct, tension between departments,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leadership patterns,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language use, recurring gray areas or groups that are difficult to reach.</w:t>
      </w:r>
    </w:p>
    <w:p w14:paraId="17A6FB1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BFB6CF4" w14:textId="77777777" w:rsidR="00340814" w:rsidRPr="00B22613" w:rsidRDefault="00340814" w:rsidP="000E6B88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Probing question</w:t>
      </w:r>
    </w:p>
    <w:p w14:paraId="778FD768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9E82D21" w14:textId="270BFE95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How do you prevent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an anonymized signal from still becoming traceable?</w:t>
      </w:r>
    </w:p>
    <w:p w14:paraId="4B18084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4027BF5" w14:textId="77777777" w:rsidR="00340814" w:rsidRPr="00B22613" w:rsidRDefault="00340814" w:rsidP="000E6B88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1E5A62FD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35CE61B" w14:textId="1C37F1B8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By carefully weighing numbers,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details, departments, roles, times and context. Sometimes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 signal must be combined, made more general or temporarily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not shared if traceability is too great.</w:t>
      </w:r>
    </w:p>
    <w:p w14:paraId="1DF4431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EBECCC8" w14:textId="77777777" w:rsidR="00340814" w:rsidRPr="00B22613" w:rsidRDefault="00340814" w:rsidP="000E6B88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Pay attention if</w:t>
      </w:r>
    </w:p>
    <w:p w14:paraId="38C2DF1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B939250" w14:textId="097D0FDB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wants to share concrete examples to ‘make an impact’. That can be dangerous</w:t>
      </w:r>
      <w:r w:rsidR="000E6B88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if the circle is small.</w:t>
      </w:r>
    </w:p>
    <w:p w14:paraId="0760CF6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8003B7E" w14:textId="2E27035B" w:rsidR="00340814" w:rsidRPr="00B22613" w:rsidRDefault="00340814" w:rsidP="000E6B88">
      <w:pPr>
        <w:pStyle w:val="Lijstalinea"/>
        <w:numPr>
          <w:ilvl w:val="0"/>
          <w:numId w:val="176"/>
        </w:num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B22613">
        <w:rPr>
          <w:rFonts w:ascii="Museo Sans 300" w:hAnsi="Museo Sans 300"/>
          <w:b/>
          <w:bCs/>
          <w:sz w:val="21"/>
          <w:szCs w:val="21"/>
          <w:lang w:val="en-US"/>
        </w:rPr>
        <w:lastRenderedPageBreak/>
        <w:t>Case question for the interview</w:t>
      </w:r>
    </w:p>
    <w:p w14:paraId="2BF70B4B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F7910C4" w14:textId="77777777" w:rsidR="00340814" w:rsidRPr="00B22613" w:rsidRDefault="00340814" w:rsidP="00A23D8F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B22613">
        <w:rPr>
          <w:rFonts w:ascii="Museo Sans 300" w:hAnsi="Museo Sans 300"/>
          <w:b/>
          <w:bCs/>
          <w:sz w:val="21"/>
          <w:szCs w:val="21"/>
          <w:lang w:val="en-US"/>
        </w:rPr>
        <w:t>Case</w:t>
      </w:r>
    </w:p>
    <w:p w14:paraId="228504D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F44C56E" w14:textId="7A650043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An employee comes</w:t>
      </w:r>
      <w:r w:rsidR="00B30810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to you because he has felt uncomfortable for some time because of the way</w:t>
      </w:r>
      <w:r w:rsidR="00B30810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 colleague makes jokes. The employee doubts whether it is ‘serious enough’</w:t>
      </w:r>
      <w:r w:rsidR="00B30810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and says several times ‘I don’t want to make a report about this, I just want</w:t>
      </w:r>
      <w:r w:rsidR="00B30810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to know whether I am overreacting.’</w:t>
      </w:r>
    </w:p>
    <w:p w14:paraId="2C56D1AC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9B67C9E" w14:textId="77777777" w:rsidR="00340814" w:rsidRPr="00B22613" w:rsidRDefault="00340814" w:rsidP="00B30810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Question to the candidate</w:t>
      </w:r>
    </w:p>
    <w:p w14:paraId="08D777AB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D168C6C" w14:textId="77777777" w:rsidR="00340814" w:rsidRPr="00B22613" w:rsidRDefault="00340814" w:rsidP="00B30810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How do you conduct this conversation?</w:t>
      </w:r>
    </w:p>
    <w:p w14:paraId="7515F90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6FE792C" w14:textId="77777777" w:rsidR="00340814" w:rsidRPr="00B22613" w:rsidRDefault="00340814" w:rsidP="00B30810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pay attention to?</w:t>
      </w:r>
    </w:p>
    <w:p w14:paraId="4B7B76B5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F84802F" w14:textId="0D2F99A1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A strong candidate</w:t>
      </w:r>
      <w:r w:rsidR="00E932E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does not immediately make it formal and does not trivialize it either. The candidate stays</w:t>
      </w:r>
      <w:r w:rsidR="00E932E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with the employee’s experience, normalizes the conversation without</w:t>
      </w:r>
      <w:r w:rsidR="00E932E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making the situation</w:t>
      </w:r>
      <w:r w:rsidR="00E932E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smaller, helps put the discomfort into words and explores options.</w:t>
      </w:r>
    </w:p>
    <w:p w14:paraId="49368282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B39A398" w14:textId="77777777" w:rsidR="00340814" w:rsidRPr="00B22613" w:rsidRDefault="00340814" w:rsidP="00E932E2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7D45ED69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4C32692" w14:textId="14669B56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says</w:t>
      </w:r>
      <w:r w:rsidR="00E932E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for example</w:t>
      </w:r>
    </w:p>
    <w:p w14:paraId="4DAB55A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097C210" w14:textId="39A28A86" w:rsidR="00B1592D" w:rsidRPr="00B22613" w:rsidRDefault="00340814" w:rsidP="00340814">
      <w:pPr>
        <w:pStyle w:val="Lijstalinea"/>
        <w:numPr>
          <w:ilvl w:val="0"/>
          <w:numId w:val="178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You do not have to</w:t>
      </w:r>
      <w:r w:rsidR="00B1592D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 xml:space="preserve">immediately call this a report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in order to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be allowed to talk about it.</w:t>
      </w:r>
    </w:p>
    <w:p w14:paraId="3A302C2B" w14:textId="5404358B" w:rsidR="00B1592D" w:rsidRPr="00B22613" w:rsidRDefault="00340814" w:rsidP="00340814">
      <w:pPr>
        <w:pStyle w:val="Lijstalinea"/>
        <w:numPr>
          <w:ilvl w:val="0"/>
          <w:numId w:val="178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We can look together</w:t>
      </w:r>
      <w:r w:rsidR="00B1592D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at what is happening, what it does to you and what options you have.</w:t>
      </w:r>
    </w:p>
    <w:p w14:paraId="4DE2A995" w14:textId="4EE87FD9" w:rsidR="00B1592D" w:rsidRPr="00B22613" w:rsidRDefault="00340814" w:rsidP="00340814">
      <w:pPr>
        <w:pStyle w:val="Lijstalinea"/>
        <w:numPr>
          <w:ilvl w:val="0"/>
          <w:numId w:val="178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You remain in control</w:t>
      </w:r>
      <w:r w:rsidR="00B1592D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of what you want to do with this.</w:t>
      </w:r>
    </w:p>
    <w:p w14:paraId="7C5224FE" w14:textId="508F04E2" w:rsidR="00340814" w:rsidRPr="00B22613" w:rsidRDefault="00340814" w:rsidP="00340814">
      <w:pPr>
        <w:pStyle w:val="Lijstalinea"/>
        <w:numPr>
          <w:ilvl w:val="0"/>
          <w:numId w:val="178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My role is not to</w:t>
      </w:r>
      <w:r w:rsidR="00B1592D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judge, but to help you gain clarity.</w:t>
      </w:r>
    </w:p>
    <w:p w14:paraId="7662255F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E40AC84" w14:textId="77777777" w:rsidR="00340814" w:rsidRPr="00B22613" w:rsidRDefault="00340814" w:rsidP="00E536EF">
      <w:pPr>
        <w:spacing w:line="276" w:lineRule="auto"/>
        <w:ind w:firstLine="360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Probing question</w:t>
      </w:r>
    </w:p>
    <w:p w14:paraId="0227194D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07DFED3" w14:textId="4D7C1E8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do if the</w:t>
      </w:r>
      <w:r w:rsidR="00E536EF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 xml:space="preserve">employee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says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‘Promise me that no one will ever find out about this’?</w:t>
      </w:r>
    </w:p>
    <w:p w14:paraId="3CA5B36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BE04C96" w14:textId="77777777" w:rsidR="00340814" w:rsidRPr="00B22613" w:rsidRDefault="00340814" w:rsidP="00E536EF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Pay attention if</w:t>
      </w:r>
    </w:p>
    <w:p w14:paraId="26E6EBFD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7372980" w14:textId="4FEE2D4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immediately</w:t>
      </w:r>
      <w:r w:rsidR="007113BB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 xml:space="preserve">goes along with absolute promises. Confidentiality is the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basis,</w:t>
      </w:r>
      <w:r w:rsidR="007113BB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but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must</w:t>
      </w:r>
      <w:r w:rsidR="007113BB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be carefully explained with the exceptions.</w:t>
      </w:r>
    </w:p>
    <w:p w14:paraId="7A3FEBB0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141B720" w14:textId="2BA157A2" w:rsidR="00340814" w:rsidRPr="00B22613" w:rsidRDefault="00340814" w:rsidP="009D3E0D">
      <w:pPr>
        <w:pStyle w:val="Lijstalinea"/>
        <w:numPr>
          <w:ilvl w:val="0"/>
          <w:numId w:val="176"/>
        </w:num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B22613">
        <w:rPr>
          <w:rFonts w:ascii="Museo Sans 300" w:hAnsi="Museo Sans 300"/>
          <w:b/>
          <w:bCs/>
          <w:sz w:val="21"/>
          <w:szCs w:val="21"/>
          <w:lang w:val="en-US"/>
        </w:rPr>
        <w:t>Let the candidate paint a picture themselves</w:t>
      </w:r>
    </w:p>
    <w:p w14:paraId="511B0796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DE69ED2" w14:textId="7760CDD0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At the end of</w:t>
      </w:r>
      <w:r w:rsidR="00DA58E3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 xml:space="preserve">the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interview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it is valuable to let the candidate paint a concrete picture</w:t>
      </w:r>
      <w:r w:rsidR="00DA58E3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themselves.</w:t>
      </w:r>
    </w:p>
    <w:p w14:paraId="0367AB9E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B2F9142" w14:textId="77777777" w:rsidR="00340814" w:rsidRPr="00B22613" w:rsidRDefault="00340814" w:rsidP="00505802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Question</w:t>
      </w:r>
    </w:p>
    <w:p w14:paraId="2AE4680B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7784A63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Suppose</w:t>
      </w:r>
    </w:p>
    <w:p w14:paraId="7CCA6A03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12A79BF" w14:textId="3797710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You have been appointed as internal confidential advisor. It is six months later. What</w:t>
      </w:r>
      <w:r w:rsidR="00505802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have employees then seen, heard or noticed from you?</w:t>
      </w:r>
    </w:p>
    <w:p w14:paraId="058D88E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1C9CAC7" w14:textId="77777777" w:rsidR="00340814" w:rsidRPr="00B22613" w:rsidRDefault="00340814" w:rsidP="002A63A9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What do you pay attention to?</w:t>
      </w:r>
    </w:p>
    <w:p w14:paraId="55750B5C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D9565CE" w14:textId="3AF3B1A5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This shows whether</w:t>
      </w:r>
      <w:r w:rsidR="0085471C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someone can translate the role into practice. A strong candidate does</w:t>
      </w:r>
      <w:r w:rsidR="0085471C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not describe</w:t>
      </w:r>
      <w:r w:rsidR="0085471C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only availability, but also visibility, trust, language, cooperation,</w:t>
      </w:r>
      <w:r w:rsidR="0085471C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prevention and professional development.</w:t>
      </w:r>
    </w:p>
    <w:p w14:paraId="376F56F2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56743DA" w14:textId="77777777" w:rsidR="00340814" w:rsidRPr="00B22613" w:rsidRDefault="00340814" w:rsidP="00C930B5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Strong answer</w:t>
      </w:r>
    </w:p>
    <w:p w14:paraId="25A2D60B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6B8551F" w14:textId="5BAF255E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sketches</w:t>
      </w:r>
      <w:r w:rsidR="00C930B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for example that employees know who the confidential advisors are, what</w:t>
      </w:r>
      <w:r w:rsidR="00C930B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 xml:space="preserve">they can approach them for, that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doubt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or a first conversation is also welcome, that the</w:t>
      </w:r>
      <w:r w:rsidR="00C930B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confidential advisors are visible through internal communication and team</w:t>
      </w:r>
      <w:r w:rsidR="00C930B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moments,</w:t>
      </w:r>
      <w:r w:rsidR="00C930B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that there are clear agreements about confidentiality and that</w:t>
      </w:r>
      <w:r w:rsidR="00C930B5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anonymized signals are used to improve preventively.</w:t>
      </w:r>
    </w:p>
    <w:p w14:paraId="58A64CEB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EE1B839" w14:textId="77777777" w:rsidR="00340814" w:rsidRPr="00B22613" w:rsidRDefault="00340814" w:rsidP="0084786A">
      <w:pPr>
        <w:spacing w:line="276" w:lineRule="auto"/>
        <w:ind w:firstLine="708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Pay attention if</w:t>
      </w:r>
    </w:p>
    <w:p w14:paraId="34654F47" w14:textId="77777777" w:rsidR="00340814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3343E51" w14:textId="36257424" w:rsidR="00BE6B0B" w:rsidRPr="00B22613" w:rsidRDefault="00340814" w:rsidP="00340814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B22613">
        <w:rPr>
          <w:rFonts w:ascii="Museo Sans 300" w:hAnsi="Museo Sans 300"/>
          <w:sz w:val="21"/>
          <w:szCs w:val="21"/>
          <w:lang w:val="en-US"/>
        </w:rPr>
        <w:t>The candidate mainly</w:t>
      </w:r>
      <w:r w:rsidR="0084786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proofErr w:type="gramStart"/>
      <w:r w:rsidRPr="00B22613">
        <w:rPr>
          <w:rFonts w:ascii="Museo Sans 300" w:hAnsi="Museo Sans 300"/>
          <w:sz w:val="21"/>
          <w:szCs w:val="21"/>
          <w:lang w:val="en-US"/>
        </w:rPr>
        <w:t>says</w:t>
      </w:r>
      <w:proofErr w:type="gramEnd"/>
      <w:r w:rsidRPr="00B22613">
        <w:rPr>
          <w:rFonts w:ascii="Museo Sans 300" w:hAnsi="Museo Sans 300"/>
          <w:sz w:val="21"/>
          <w:szCs w:val="21"/>
          <w:lang w:val="en-US"/>
        </w:rPr>
        <w:t xml:space="preserve"> ‘I wait and see who needs me.’ That does not sufficiently fit the proactive</w:t>
      </w:r>
      <w:r w:rsidR="0084786A" w:rsidRPr="00B22613">
        <w:rPr>
          <w:rFonts w:ascii="Museo Sans 300" w:hAnsi="Museo Sans 300"/>
          <w:sz w:val="21"/>
          <w:szCs w:val="21"/>
          <w:lang w:val="en-US"/>
        </w:rPr>
        <w:t xml:space="preserve"> </w:t>
      </w:r>
      <w:r w:rsidRPr="00B22613">
        <w:rPr>
          <w:rFonts w:ascii="Museo Sans 300" w:hAnsi="Museo Sans 300"/>
          <w:sz w:val="21"/>
          <w:szCs w:val="21"/>
          <w:lang w:val="en-US"/>
        </w:rPr>
        <w:t>role that is important to establish.</w:t>
      </w:r>
    </w:p>
    <w:sectPr w:rsidR="00BE6B0B" w:rsidRPr="00B22613" w:rsidSect="00D52B7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45" w:left="1843" w:header="708" w:footer="6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4BC75" w14:textId="77777777" w:rsidR="00451CCF" w:rsidRDefault="00451CCF" w:rsidP="00D52B79">
      <w:r>
        <w:separator/>
      </w:r>
    </w:p>
  </w:endnote>
  <w:endnote w:type="continuationSeparator" w:id="0">
    <w:p w14:paraId="1EE1805E" w14:textId="77777777" w:rsidR="00451CCF" w:rsidRDefault="00451CCF" w:rsidP="00D52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useo Sans 500"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useo Sans 300">
    <w:panose1 w:val="020B0604020202020204"/>
    <w:charset w:val="4D"/>
    <w:family w:val="auto"/>
    <w:notTrueType/>
    <w:pitch w:val="variable"/>
    <w:sig w:usb0="A00000AF" w:usb1="4000004A" w:usb2="00000000" w:usb3="00000000" w:csb0="00000093" w:csb1="00000000"/>
  </w:font>
  <w:font w:name="Museo Sans 900"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5B33B" w14:textId="77777777" w:rsidR="009B26AC" w:rsidRDefault="009B26A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2974" w14:textId="77777777" w:rsidR="00D52B79" w:rsidRPr="009B26AC" w:rsidRDefault="00D52B79" w:rsidP="00D52B79">
    <w:pPr>
      <w:pStyle w:val="Plattetekst"/>
      <w:spacing w:line="200" w:lineRule="exact"/>
      <w:rPr>
        <w:rFonts w:ascii="Museo Sans 900" w:hAnsi="Museo Sans 900"/>
        <w:b/>
        <w:color w:val="FF5A00"/>
        <w:spacing w:val="-4"/>
      </w:rPr>
    </w:pPr>
    <w:r w:rsidRPr="009B26AC">
      <w:rPr>
        <w:rFonts w:ascii="Times New Roman"/>
      </w:rPr>
      <mc:AlternateContent>
        <mc:Choice Requires="wpg">
          <w:drawing>
            <wp:anchor distT="0" distB="0" distL="0" distR="0" simplePos="0" relativeHeight="251659264" behindDoc="0" locked="0" layoutInCell="1" allowOverlap="1" wp14:anchorId="19C25744" wp14:editId="56055948">
              <wp:simplePos x="0" y="0"/>
              <wp:positionH relativeFrom="page">
                <wp:posOffset>287655</wp:posOffset>
              </wp:positionH>
              <wp:positionV relativeFrom="page">
                <wp:posOffset>9679142</wp:posOffset>
              </wp:positionV>
              <wp:extent cx="742315" cy="74231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2315" cy="742315"/>
                        <a:chOff x="0" y="0"/>
                        <a:chExt cx="742315" cy="74231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807" cy="7418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78524" y="78498"/>
                          <a:ext cx="584835" cy="584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835" h="584835">
                              <a:moveTo>
                                <a:pt x="452881" y="0"/>
                              </a:moveTo>
                              <a:lnTo>
                                <a:pt x="131889" y="0"/>
                              </a:lnTo>
                              <a:lnTo>
                                <a:pt x="90243" y="6736"/>
                              </a:lnTo>
                              <a:lnTo>
                                <a:pt x="54043" y="25486"/>
                              </a:lnTo>
                              <a:lnTo>
                                <a:pt x="25478" y="54060"/>
                              </a:lnTo>
                              <a:lnTo>
                                <a:pt x="6734" y="90266"/>
                              </a:lnTo>
                              <a:lnTo>
                                <a:pt x="0" y="131914"/>
                              </a:lnTo>
                              <a:lnTo>
                                <a:pt x="0" y="452894"/>
                              </a:lnTo>
                              <a:lnTo>
                                <a:pt x="6734" y="494541"/>
                              </a:lnTo>
                              <a:lnTo>
                                <a:pt x="25478" y="530744"/>
                              </a:lnTo>
                              <a:lnTo>
                                <a:pt x="54043" y="559314"/>
                              </a:lnTo>
                              <a:lnTo>
                                <a:pt x="90243" y="578061"/>
                              </a:lnTo>
                              <a:lnTo>
                                <a:pt x="131889" y="584796"/>
                              </a:lnTo>
                              <a:lnTo>
                                <a:pt x="452881" y="584796"/>
                              </a:lnTo>
                              <a:lnTo>
                                <a:pt x="494524" y="578061"/>
                              </a:lnTo>
                              <a:lnTo>
                                <a:pt x="530726" y="559314"/>
                              </a:lnTo>
                              <a:lnTo>
                                <a:pt x="554966" y="535076"/>
                              </a:lnTo>
                              <a:lnTo>
                                <a:pt x="131889" y="535076"/>
                              </a:lnTo>
                              <a:lnTo>
                                <a:pt x="99933" y="528607"/>
                              </a:lnTo>
                              <a:lnTo>
                                <a:pt x="73812" y="510978"/>
                              </a:lnTo>
                              <a:lnTo>
                                <a:pt x="56187" y="484852"/>
                              </a:lnTo>
                              <a:lnTo>
                                <a:pt x="49720" y="452894"/>
                              </a:lnTo>
                              <a:lnTo>
                                <a:pt x="49720" y="131914"/>
                              </a:lnTo>
                              <a:lnTo>
                                <a:pt x="56187" y="99951"/>
                              </a:lnTo>
                              <a:lnTo>
                                <a:pt x="73812" y="73826"/>
                              </a:lnTo>
                              <a:lnTo>
                                <a:pt x="99933" y="56200"/>
                              </a:lnTo>
                              <a:lnTo>
                                <a:pt x="131889" y="49733"/>
                              </a:lnTo>
                              <a:lnTo>
                                <a:pt x="554971" y="49733"/>
                              </a:lnTo>
                              <a:lnTo>
                                <a:pt x="530726" y="25486"/>
                              </a:lnTo>
                              <a:lnTo>
                                <a:pt x="494524" y="6736"/>
                              </a:lnTo>
                              <a:lnTo>
                                <a:pt x="452881" y="0"/>
                              </a:lnTo>
                              <a:close/>
                            </a:path>
                            <a:path w="584835" h="584835">
                              <a:moveTo>
                                <a:pt x="554971" y="49733"/>
                              </a:moveTo>
                              <a:lnTo>
                                <a:pt x="452881" y="49733"/>
                              </a:lnTo>
                              <a:lnTo>
                                <a:pt x="484839" y="56200"/>
                              </a:lnTo>
                              <a:lnTo>
                                <a:pt x="510965" y="73826"/>
                              </a:lnTo>
                              <a:lnTo>
                                <a:pt x="528595" y="99951"/>
                              </a:lnTo>
                              <a:lnTo>
                                <a:pt x="535063" y="131914"/>
                              </a:lnTo>
                              <a:lnTo>
                                <a:pt x="535063" y="452894"/>
                              </a:lnTo>
                              <a:lnTo>
                                <a:pt x="528595" y="484852"/>
                              </a:lnTo>
                              <a:lnTo>
                                <a:pt x="510965" y="510978"/>
                              </a:lnTo>
                              <a:lnTo>
                                <a:pt x="484839" y="528607"/>
                              </a:lnTo>
                              <a:lnTo>
                                <a:pt x="452881" y="535076"/>
                              </a:lnTo>
                              <a:lnTo>
                                <a:pt x="554966" y="535076"/>
                              </a:lnTo>
                              <a:lnTo>
                                <a:pt x="559298" y="530744"/>
                              </a:lnTo>
                              <a:lnTo>
                                <a:pt x="578047" y="494541"/>
                              </a:lnTo>
                              <a:lnTo>
                                <a:pt x="584784" y="452894"/>
                              </a:lnTo>
                              <a:lnTo>
                                <a:pt x="584784" y="131914"/>
                              </a:lnTo>
                              <a:lnTo>
                                <a:pt x="578047" y="90266"/>
                              </a:lnTo>
                              <a:lnTo>
                                <a:pt x="559298" y="54060"/>
                              </a:lnTo>
                              <a:lnTo>
                                <a:pt x="554971" y="49733"/>
                              </a:lnTo>
                              <a:close/>
                            </a:path>
                            <a:path w="584835" h="584835">
                              <a:moveTo>
                                <a:pt x="317423" y="115887"/>
                              </a:moveTo>
                              <a:lnTo>
                                <a:pt x="200367" y="115887"/>
                              </a:lnTo>
                              <a:lnTo>
                                <a:pt x="200367" y="116636"/>
                              </a:lnTo>
                              <a:lnTo>
                                <a:pt x="202247" y="116636"/>
                              </a:lnTo>
                              <a:lnTo>
                                <a:pt x="242975" y="124867"/>
                              </a:lnTo>
                              <a:lnTo>
                                <a:pt x="276248" y="147308"/>
                              </a:lnTo>
                              <a:lnTo>
                                <a:pt x="298689" y="180582"/>
                              </a:lnTo>
                              <a:lnTo>
                                <a:pt x="306920" y="221310"/>
                              </a:lnTo>
                              <a:lnTo>
                                <a:pt x="299078" y="261036"/>
                              </a:lnTo>
                              <a:lnTo>
                                <a:pt x="277660" y="293763"/>
                              </a:lnTo>
                              <a:lnTo>
                                <a:pt x="245831" y="316432"/>
                              </a:lnTo>
                              <a:lnTo>
                                <a:pt x="206756" y="325983"/>
                              </a:lnTo>
                              <a:lnTo>
                                <a:pt x="199999" y="325983"/>
                              </a:lnTo>
                              <a:lnTo>
                                <a:pt x="199999" y="326351"/>
                              </a:lnTo>
                              <a:lnTo>
                                <a:pt x="303174" y="466293"/>
                              </a:lnTo>
                              <a:lnTo>
                                <a:pt x="428472" y="466293"/>
                              </a:lnTo>
                              <a:lnTo>
                                <a:pt x="324929" y="325602"/>
                              </a:lnTo>
                              <a:lnTo>
                                <a:pt x="363059" y="315482"/>
                              </a:lnTo>
                              <a:lnTo>
                                <a:pt x="393911" y="292734"/>
                              </a:lnTo>
                              <a:lnTo>
                                <a:pt x="414563" y="260348"/>
                              </a:lnTo>
                              <a:lnTo>
                                <a:pt x="422097" y="221310"/>
                              </a:lnTo>
                              <a:lnTo>
                                <a:pt x="413889" y="180582"/>
                              </a:lnTo>
                              <a:lnTo>
                                <a:pt x="391425" y="146934"/>
                              </a:lnTo>
                              <a:lnTo>
                                <a:pt x="358151" y="124235"/>
                              </a:lnTo>
                              <a:lnTo>
                                <a:pt x="317423" y="1158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6D28C16" id="Group 1" o:spid="_x0000_s1026" style="position:absolute;margin-left:22.65pt;margin-top:762.15pt;width:58.45pt;height:58.45pt;z-index:251659264;mso-wrap-distance-left:0;mso-wrap-distance-right:0;mso-position-horizontal-relative:page;mso-position-vertical-relative:page" coordsize="7423,742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7418;height:74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">
                <v:imagedata r:id="rId2" o:title=""/>
              </v:shape>
              <v:shape id="Graphic 3" o:spid="_x0000_s1028" style="position:absolute;left:785;top:784;width:5848;height:5849;visibility:visible;mso-wrap-style:square;v-text-anchor:top" coordsize="584835,5848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" path="m452881,l131889,,90243,6736,54043,25486,25478,54060,6734,90266,,131914,,452894r6734,41647l25478,530744r28565,28570l90243,578061r41646,6735l452881,584796r41643,-6735l530726,559314r24240,-24238l131889,535076,99933,528607,73812,510978,56187,484852,49720,452894r,-320980l56187,99951,73812,73826,99933,56200r31956,-6467l554971,49733,530726,25486,494524,6736,452881,xem554971,49733r-102090,l484839,56200r26126,17626l528595,99951r6468,31963l535063,452894r-6468,31958l510965,510978r-26126,17629l452881,535076r102085,l559298,530744r18749,-36203l584784,452894r,-320980l578047,90266,559298,54060r-4327,-4327xem317423,115887r-117056,l200367,116636r1880,l242975,124867r33273,22441l298689,180582r8231,40728l299078,261036r-21418,32727l245831,316432r-39075,9551l199999,325983r,368l303174,466293r125298,l324929,325602r38130,-10120l393911,292734r20652,-32386l422097,221310r-8208,-40728l391425,146934,358151,124235r-40728,-8348xe" stroked="f">
                <v:path arrowok="t"/>
              </v:shape>
              <w10:wrap anchorx="page" anchory="page"/>
            </v:group>
          </w:pict>
        </mc:Fallback>
      </mc:AlternateContent>
    </w:r>
    <w:r w:rsidRPr="009B26AC">
      <w:rPr>
        <w:color w:val="5B5B5B"/>
      </w:rPr>
      <w:t>Proactive Prevention Rhythm</w:t>
    </w:r>
    <w:r w:rsidRPr="009B26AC">
      <w:rPr>
        <w:color w:val="5B5B5B"/>
        <w:vertAlign w:val="superscript"/>
      </w:rPr>
      <w:t>©</w:t>
    </w:r>
    <w:r w:rsidRPr="009B26AC">
      <w:rPr>
        <w:color w:val="5B5B5B"/>
      </w:rPr>
      <w:t xml:space="preserve"> (PPR-platform)</w:t>
    </w:r>
    <w:r w:rsidRPr="009B26AC">
      <w:rPr>
        <w:rFonts w:ascii="Museo Sans 900" w:hAnsi="Museo Sans 900"/>
        <w:b/>
        <w:color w:val="FF5A00"/>
        <w:spacing w:val="-4"/>
      </w:rPr>
      <w:t xml:space="preserve"> </w:t>
    </w:r>
  </w:p>
  <w:p w14:paraId="5C181F08" w14:textId="77777777" w:rsidR="00D52B79" w:rsidRPr="009B26AC" w:rsidRDefault="00D52B79" w:rsidP="00D52B79">
    <w:pPr>
      <w:tabs>
        <w:tab w:val="left" w:pos="4078"/>
      </w:tabs>
      <w:spacing w:line="202" w:lineRule="exact"/>
      <w:rPr>
        <w:sz w:val="17"/>
        <w:lang w:val="en-US"/>
      </w:rPr>
    </w:pPr>
    <w:r w:rsidRPr="009B26AC">
      <w:rPr>
        <w:rFonts w:ascii="Museo Sans 300" w:hAnsi="Museo Sans 300"/>
        <w:color w:val="5B5B5B"/>
        <w:sz w:val="17"/>
        <w:lang w:val="en-US"/>
      </w:rPr>
      <w:t>From signals to insight. From insight to action.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883AE" w14:textId="77777777" w:rsidR="009B26AC" w:rsidRDefault="009B26A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E5E71" w14:textId="77777777" w:rsidR="00451CCF" w:rsidRDefault="00451CCF" w:rsidP="00D52B79">
      <w:r>
        <w:separator/>
      </w:r>
    </w:p>
  </w:footnote>
  <w:footnote w:type="continuationSeparator" w:id="0">
    <w:p w14:paraId="055D01B2" w14:textId="77777777" w:rsidR="00451CCF" w:rsidRDefault="00451CCF" w:rsidP="00D52B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7680" w14:textId="77777777" w:rsidR="009B26AC" w:rsidRDefault="009B26A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1225" w14:textId="77777777" w:rsidR="009B26AC" w:rsidRDefault="009B26A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981C" w14:textId="77777777" w:rsidR="009B26AC" w:rsidRDefault="009B26A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9E1"/>
    <w:multiLevelType w:val="multilevel"/>
    <w:tmpl w:val="E1DEC1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3050D1"/>
    <w:multiLevelType w:val="multilevel"/>
    <w:tmpl w:val="52A608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753BDA"/>
    <w:multiLevelType w:val="hybridMultilevel"/>
    <w:tmpl w:val="D466F9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AC6F9F"/>
    <w:multiLevelType w:val="multilevel"/>
    <w:tmpl w:val="EEF4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314409"/>
    <w:multiLevelType w:val="multilevel"/>
    <w:tmpl w:val="21EE13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982575"/>
    <w:multiLevelType w:val="multilevel"/>
    <w:tmpl w:val="8C7ABC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D649FE"/>
    <w:multiLevelType w:val="multilevel"/>
    <w:tmpl w:val="973C85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0E4782"/>
    <w:multiLevelType w:val="multilevel"/>
    <w:tmpl w:val="A4AA79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4142AD1"/>
    <w:multiLevelType w:val="multilevel"/>
    <w:tmpl w:val="F4DEA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4317712"/>
    <w:multiLevelType w:val="multilevel"/>
    <w:tmpl w:val="8488F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53275FC"/>
    <w:multiLevelType w:val="multilevel"/>
    <w:tmpl w:val="B63216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5ED1832"/>
    <w:multiLevelType w:val="multilevel"/>
    <w:tmpl w:val="8ACAE1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68E340E"/>
    <w:multiLevelType w:val="hybridMultilevel"/>
    <w:tmpl w:val="2754479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B21C85"/>
    <w:multiLevelType w:val="multilevel"/>
    <w:tmpl w:val="AA7A9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6DC4906"/>
    <w:multiLevelType w:val="multilevel"/>
    <w:tmpl w:val="7C9AA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86F3A53"/>
    <w:multiLevelType w:val="multilevel"/>
    <w:tmpl w:val="C6764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1B0622"/>
    <w:multiLevelType w:val="multilevel"/>
    <w:tmpl w:val="228011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E96390"/>
    <w:multiLevelType w:val="multilevel"/>
    <w:tmpl w:val="9F8C6B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AD409A6"/>
    <w:multiLevelType w:val="multilevel"/>
    <w:tmpl w:val="10FCE8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06171A"/>
    <w:multiLevelType w:val="multilevel"/>
    <w:tmpl w:val="2ACE8B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BE22133"/>
    <w:multiLevelType w:val="multilevel"/>
    <w:tmpl w:val="992A65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DD97A03"/>
    <w:multiLevelType w:val="multilevel"/>
    <w:tmpl w:val="2372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E951321"/>
    <w:multiLevelType w:val="hybridMultilevel"/>
    <w:tmpl w:val="0DA4A828"/>
    <w:lvl w:ilvl="0" w:tplc="F158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F76583F"/>
    <w:multiLevelType w:val="multilevel"/>
    <w:tmpl w:val="4B8C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FF73AEA"/>
    <w:multiLevelType w:val="multilevel"/>
    <w:tmpl w:val="8C82E5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0750260"/>
    <w:multiLevelType w:val="multilevel"/>
    <w:tmpl w:val="928C77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0EB33B0"/>
    <w:multiLevelType w:val="multilevel"/>
    <w:tmpl w:val="62724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23777AC"/>
    <w:multiLevelType w:val="hybridMultilevel"/>
    <w:tmpl w:val="FF8651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183344"/>
    <w:multiLevelType w:val="multilevel"/>
    <w:tmpl w:val="CFEC3A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34D138E"/>
    <w:multiLevelType w:val="multilevel"/>
    <w:tmpl w:val="EFC01E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4D44A38"/>
    <w:multiLevelType w:val="multilevel"/>
    <w:tmpl w:val="79BC97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5D71E49"/>
    <w:multiLevelType w:val="multilevel"/>
    <w:tmpl w:val="2AFA0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5F05606"/>
    <w:multiLevelType w:val="multilevel"/>
    <w:tmpl w:val="4D204F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7B24AE5"/>
    <w:multiLevelType w:val="multilevel"/>
    <w:tmpl w:val="FD72B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85649A3"/>
    <w:multiLevelType w:val="hybridMultilevel"/>
    <w:tmpl w:val="95B488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89410D0"/>
    <w:multiLevelType w:val="multilevel"/>
    <w:tmpl w:val="14CC5C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AF0133B"/>
    <w:multiLevelType w:val="multilevel"/>
    <w:tmpl w:val="7FCE61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B37332B"/>
    <w:multiLevelType w:val="multilevel"/>
    <w:tmpl w:val="731459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B9B3907"/>
    <w:multiLevelType w:val="multilevel"/>
    <w:tmpl w:val="654A4E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BBE0B6F"/>
    <w:multiLevelType w:val="hybridMultilevel"/>
    <w:tmpl w:val="C01C63A6"/>
    <w:lvl w:ilvl="0" w:tplc="04130017">
      <w:start w:val="1"/>
      <w:numFmt w:val="lowerLetter"/>
      <w:lvlText w:val="%1)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1BC10218"/>
    <w:multiLevelType w:val="multilevel"/>
    <w:tmpl w:val="E25464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C983946"/>
    <w:multiLevelType w:val="hybridMultilevel"/>
    <w:tmpl w:val="E58A84A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CCB552B"/>
    <w:multiLevelType w:val="hybridMultilevel"/>
    <w:tmpl w:val="D7B49B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58598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11"/>
      </w:rPr>
    </w:lvl>
    <w:lvl w:ilvl="2" w:tplc="04130019">
      <w:start w:val="1"/>
      <w:numFmt w:val="lowerLetter"/>
      <w:lvlText w:val="%3."/>
      <w:lvlJc w:val="left"/>
      <w:pPr>
        <w:ind w:left="2340" w:hanging="36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E3C13EF"/>
    <w:multiLevelType w:val="multilevel"/>
    <w:tmpl w:val="EC0E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E7F21EE"/>
    <w:multiLevelType w:val="multilevel"/>
    <w:tmpl w:val="B8ECA6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FB104DD"/>
    <w:multiLevelType w:val="multilevel"/>
    <w:tmpl w:val="7C9AA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006390A"/>
    <w:multiLevelType w:val="multilevel"/>
    <w:tmpl w:val="03DAF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2706E4E"/>
    <w:multiLevelType w:val="multilevel"/>
    <w:tmpl w:val="427620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2915E29"/>
    <w:multiLevelType w:val="multilevel"/>
    <w:tmpl w:val="3DC63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3453AF5"/>
    <w:multiLevelType w:val="multilevel"/>
    <w:tmpl w:val="7D7ED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4783C62"/>
    <w:multiLevelType w:val="multilevel"/>
    <w:tmpl w:val="17C2D8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5567BC0"/>
    <w:multiLevelType w:val="multilevel"/>
    <w:tmpl w:val="0554BB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56968C0"/>
    <w:multiLevelType w:val="hybridMultilevel"/>
    <w:tmpl w:val="3B4A0078"/>
    <w:lvl w:ilvl="0" w:tplc="662637B8">
      <w:start w:val="1"/>
      <w:numFmt w:val="decimal"/>
      <w:lvlText w:val="%1."/>
      <w:lvlJc w:val="left"/>
      <w:pPr>
        <w:ind w:left="720" w:hanging="360"/>
      </w:pPr>
      <w:rPr>
        <w:rFonts w:ascii="Museo Sans 500" w:hAnsi="Museo Sans 500" w:hint="default"/>
        <w:b w:val="0"/>
        <w:bCs w:val="0"/>
        <w:i w:val="0"/>
        <w:i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5B12DC0"/>
    <w:multiLevelType w:val="multilevel"/>
    <w:tmpl w:val="C7661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70A5D5F"/>
    <w:multiLevelType w:val="multilevel"/>
    <w:tmpl w:val="00ECA1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79258CC"/>
    <w:multiLevelType w:val="multilevel"/>
    <w:tmpl w:val="3BBA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7A6495F"/>
    <w:multiLevelType w:val="multilevel"/>
    <w:tmpl w:val="1898C3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7C1542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27E82723"/>
    <w:multiLevelType w:val="multilevel"/>
    <w:tmpl w:val="136460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9C362CF"/>
    <w:multiLevelType w:val="multilevel"/>
    <w:tmpl w:val="4D54E3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ADB3CE1"/>
    <w:multiLevelType w:val="multilevel"/>
    <w:tmpl w:val="F2E4A1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CE57AAA"/>
    <w:multiLevelType w:val="multilevel"/>
    <w:tmpl w:val="926473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2" w15:restartNumberingAfterBreak="0">
    <w:nsid w:val="2F40593E"/>
    <w:multiLevelType w:val="hybridMultilevel"/>
    <w:tmpl w:val="64243CEC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FE77B02"/>
    <w:multiLevelType w:val="multilevel"/>
    <w:tmpl w:val="AE06CE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0BC5496"/>
    <w:multiLevelType w:val="multilevel"/>
    <w:tmpl w:val="30A6C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10247A3"/>
    <w:multiLevelType w:val="multilevel"/>
    <w:tmpl w:val="4D6469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1857457"/>
    <w:multiLevelType w:val="multilevel"/>
    <w:tmpl w:val="E3C495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1BF2C87"/>
    <w:multiLevelType w:val="multilevel"/>
    <w:tmpl w:val="CC125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2900822"/>
    <w:multiLevelType w:val="multilevel"/>
    <w:tmpl w:val="926473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330043C3"/>
    <w:multiLevelType w:val="multilevel"/>
    <w:tmpl w:val="720243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3AE6849"/>
    <w:multiLevelType w:val="multilevel"/>
    <w:tmpl w:val="7736E1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46D7B41"/>
    <w:multiLevelType w:val="multilevel"/>
    <w:tmpl w:val="A8E046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4C64AA5"/>
    <w:multiLevelType w:val="multilevel"/>
    <w:tmpl w:val="938E28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5124413"/>
    <w:multiLevelType w:val="multilevel"/>
    <w:tmpl w:val="2A3491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6231493"/>
    <w:multiLevelType w:val="multilevel"/>
    <w:tmpl w:val="394A17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63018CD"/>
    <w:multiLevelType w:val="multilevel"/>
    <w:tmpl w:val="4EC8AD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68834A0"/>
    <w:multiLevelType w:val="multilevel"/>
    <w:tmpl w:val="FE3E1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7114936"/>
    <w:multiLevelType w:val="multilevel"/>
    <w:tmpl w:val="D67CE8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75E523B"/>
    <w:multiLevelType w:val="hybridMultilevel"/>
    <w:tmpl w:val="C8D421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96B798A"/>
    <w:multiLevelType w:val="multilevel"/>
    <w:tmpl w:val="A2204E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A080B3E"/>
    <w:multiLevelType w:val="multilevel"/>
    <w:tmpl w:val="45A2A2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A300B90"/>
    <w:multiLevelType w:val="multilevel"/>
    <w:tmpl w:val="B1C097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A5767DD"/>
    <w:multiLevelType w:val="multilevel"/>
    <w:tmpl w:val="EC0C1F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D896903"/>
    <w:multiLevelType w:val="multilevel"/>
    <w:tmpl w:val="6F906A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E3D786D"/>
    <w:multiLevelType w:val="multilevel"/>
    <w:tmpl w:val="65A28D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E760198"/>
    <w:multiLevelType w:val="multilevel"/>
    <w:tmpl w:val="CBF65B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E9F0A39"/>
    <w:multiLevelType w:val="multilevel"/>
    <w:tmpl w:val="D9FAE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0F94620"/>
    <w:multiLevelType w:val="multilevel"/>
    <w:tmpl w:val="1D50E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1383C72"/>
    <w:multiLevelType w:val="multilevel"/>
    <w:tmpl w:val="FE384C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15340D6"/>
    <w:multiLevelType w:val="multilevel"/>
    <w:tmpl w:val="BD3A11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222450C"/>
    <w:multiLevelType w:val="multilevel"/>
    <w:tmpl w:val="E85814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2882CBE"/>
    <w:multiLevelType w:val="multilevel"/>
    <w:tmpl w:val="2BDCEE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2B42382"/>
    <w:multiLevelType w:val="multilevel"/>
    <w:tmpl w:val="59EC49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2DD50EB"/>
    <w:multiLevelType w:val="multilevel"/>
    <w:tmpl w:val="926473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4" w15:restartNumberingAfterBreak="0">
    <w:nsid w:val="42F61E96"/>
    <w:multiLevelType w:val="multilevel"/>
    <w:tmpl w:val="40CC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327725D"/>
    <w:multiLevelType w:val="multilevel"/>
    <w:tmpl w:val="D44885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33459C2"/>
    <w:multiLevelType w:val="multilevel"/>
    <w:tmpl w:val="91B0B0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35C6F83"/>
    <w:multiLevelType w:val="hybridMultilevel"/>
    <w:tmpl w:val="8474D526"/>
    <w:lvl w:ilvl="0" w:tplc="F158598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11"/>
      </w:rPr>
    </w:lvl>
    <w:lvl w:ilvl="1" w:tplc="04130019">
      <w:start w:val="1"/>
      <w:numFmt w:val="lowerLetter"/>
      <w:lvlText w:val="%2."/>
      <w:lvlJc w:val="left"/>
      <w:pPr>
        <w:ind w:left="2340" w:hanging="360"/>
      </w:p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9FE61B8">
      <w:start w:val="1"/>
      <w:numFmt w:val="bullet"/>
      <w:lvlText w:val="o"/>
      <w:lvlJc w:val="left"/>
      <w:pPr>
        <w:ind w:left="3228" w:hanging="360"/>
      </w:pPr>
      <w:rPr>
        <w:rFonts w:ascii="Courier New" w:hAnsi="Courier New" w:hint="default"/>
        <w:sz w:val="11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8" w15:restartNumberingAfterBreak="0">
    <w:nsid w:val="43FB30A7"/>
    <w:multiLevelType w:val="multilevel"/>
    <w:tmpl w:val="72C21C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41F1653"/>
    <w:multiLevelType w:val="multilevel"/>
    <w:tmpl w:val="2C30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5367873"/>
    <w:multiLevelType w:val="multilevel"/>
    <w:tmpl w:val="308E3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46113AC8"/>
    <w:multiLevelType w:val="multilevel"/>
    <w:tmpl w:val="E0024F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6305F98"/>
    <w:multiLevelType w:val="hybridMultilevel"/>
    <w:tmpl w:val="E7567320"/>
    <w:lvl w:ilvl="0" w:tplc="5322D4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8F64F2F"/>
    <w:multiLevelType w:val="hybridMultilevel"/>
    <w:tmpl w:val="E24886EA"/>
    <w:lvl w:ilvl="0" w:tplc="F158598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11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4" w15:restartNumberingAfterBreak="0">
    <w:nsid w:val="48FA6A8B"/>
    <w:multiLevelType w:val="hybridMultilevel"/>
    <w:tmpl w:val="89B0B4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A9E5505"/>
    <w:multiLevelType w:val="multilevel"/>
    <w:tmpl w:val="86FE4C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AF4401A"/>
    <w:multiLevelType w:val="multilevel"/>
    <w:tmpl w:val="F50EDC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C145F51"/>
    <w:multiLevelType w:val="multilevel"/>
    <w:tmpl w:val="A01A81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C2A1BA7"/>
    <w:multiLevelType w:val="multilevel"/>
    <w:tmpl w:val="3B4079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4E60090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0" w15:restartNumberingAfterBreak="0">
    <w:nsid w:val="4E7A665C"/>
    <w:multiLevelType w:val="multilevel"/>
    <w:tmpl w:val="813EA6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0F80AB0"/>
    <w:multiLevelType w:val="multilevel"/>
    <w:tmpl w:val="6B5E95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1F56F01"/>
    <w:multiLevelType w:val="multilevel"/>
    <w:tmpl w:val="CC545D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1F84C00"/>
    <w:multiLevelType w:val="multilevel"/>
    <w:tmpl w:val="18AA95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4B97F3A"/>
    <w:multiLevelType w:val="multilevel"/>
    <w:tmpl w:val="4DDC6B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4F5119B"/>
    <w:multiLevelType w:val="hybridMultilevel"/>
    <w:tmpl w:val="EAAC9074"/>
    <w:lvl w:ilvl="0" w:tplc="F158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5515BF5"/>
    <w:multiLevelType w:val="multilevel"/>
    <w:tmpl w:val="BBF2B4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5612DB9"/>
    <w:multiLevelType w:val="multilevel"/>
    <w:tmpl w:val="3EFCD9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71921E6"/>
    <w:multiLevelType w:val="multilevel"/>
    <w:tmpl w:val="48B260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9845688"/>
    <w:multiLevelType w:val="multilevel"/>
    <w:tmpl w:val="63088E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9B95D0E"/>
    <w:multiLevelType w:val="multilevel"/>
    <w:tmpl w:val="A81CC5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5A4A000D"/>
    <w:multiLevelType w:val="multilevel"/>
    <w:tmpl w:val="A92C86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A6A570F"/>
    <w:multiLevelType w:val="multilevel"/>
    <w:tmpl w:val="B866B2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5BBC0D63"/>
    <w:multiLevelType w:val="multilevel"/>
    <w:tmpl w:val="8C8674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5C310CDB"/>
    <w:multiLevelType w:val="multilevel"/>
    <w:tmpl w:val="D68A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5CA607F4"/>
    <w:multiLevelType w:val="multilevel"/>
    <w:tmpl w:val="91201C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5D1E0ADC"/>
    <w:multiLevelType w:val="multilevel"/>
    <w:tmpl w:val="74B8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5D972282"/>
    <w:multiLevelType w:val="multilevel"/>
    <w:tmpl w:val="532E5D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E6C1948"/>
    <w:multiLevelType w:val="multilevel"/>
    <w:tmpl w:val="4934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E7213D3"/>
    <w:multiLevelType w:val="multilevel"/>
    <w:tmpl w:val="1A48A1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EC15398"/>
    <w:multiLevelType w:val="multilevel"/>
    <w:tmpl w:val="8388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5EEF3C95"/>
    <w:multiLevelType w:val="multilevel"/>
    <w:tmpl w:val="69DEC1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60E44366"/>
    <w:multiLevelType w:val="multilevel"/>
    <w:tmpl w:val="36328D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61AE1574"/>
    <w:multiLevelType w:val="multilevel"/>
    <w:tmpl w:val="53F6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628A1AC7"/>
    <w:multiLevelType w:val="multilevel"/>
    <w:tmpl w:val="B686D0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63CA081F"/>
    <w:multiLevelType w:val="multilevel"/>
    <w:tmpl w:val="E1C4B1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63DF2FDB"/>
    <w:multiLevelType w:val="multilevel"/>
    <w:tmpl w:val="1EAA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47E7195"/>
    <w:multiLevelType w:val="multilevel"/>
    <w:tmpl w:val="502AC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65A23D69"/>
    <w:multiLevelType w:val="multilevel"/>
    <w:tmpl w:val="08841C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5B9486F"/>
    <w:multiLevelType w:val="multilevel"/>
    <w:tmpl w:val="4DE013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65C92553"/>
    <w:multiLevelType w:val="multilevel"/>
    <w:tmpl w:val="33BAC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66562D75"/>
    <w:multiLevelType w:val="multilevel"/>
    <w:tmpl w:val="CC0A15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66E581A"/>
    <w:multiLevelType w:val="multilevel"/>
    <w:tmpl w:val="6FE07D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7200C9D"/>
    <w:multiLevelType w:val="multilevel"/>
    <w:tmpl w:val="E86028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67DE7229"/>
    <w:multiLevelType w:val="multilevel"/>
    <w:tmpl w:val="1C22CA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680002D4"/>
    <w:multiLevelType w:val="multilevel"/>
    <w:tmpl w:val="C2E444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68560AC2"/>
    <w:multiLevelType w:val="multilevel"/>
    <w:tmpl w:val="E8383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685D0B39"/>
    <w:multiLevelType w:val="multilevel"/>
    <w:tmpl w:val="2FC4E5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92579AD"/>
    <w:multiLevelType w:val="multilevel"/>
    <w:tmpl w:val="57C6A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6A2A0C6E"/>
    <w:multiLevelType w:val="multilevel"/>
    <w:tmpl w:val="396413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6A494A7A"/>
    <w:multiLevelType w:val="multilevel"/>
    <w:tmpl w:val="F4DC27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C11217F"/>
    <w:multiLevelType w:val="multilevel"/>
    <w:tmpl w:val="C2165A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6CD45DB0"/>
    <w:multiLevelType w:val="multilevel"/>
    <w:tmpl w:val="C8B20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6CED7F23"/>
    <w:multiLevelType w:val="multilevel"/>
    <w:tmpl w:val="60B4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6D425558"/>
    <w:multiLevelType w:val="hybridMultilevel"/>
    <w:tmpl w:val="C8A63B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6E155A2E"/>
    <w:multiLevelType w:val="hybridMultilevel"/>
    <w:tmpl w:val="E316512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E1E55A7"/>
    <w:multiLevelType w:val="multilevel"/>
    <w:tmpl w:val="C8C4A5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6E5B5ED0"/>
    <w:multiLevelType w:val="multilevel"/>
    <w:tmpl w:val="12943B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6F13065B"/>
    <w:multiLevelType w:val="multilevel"/>
    <w:tmpl w:val="0FB84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709553D2"/>
    <w:multiLevelType w:val="multilevel"/>
    <w:tmpl w:val="5AAA82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70F35887"/>
    <w:multiLevelType w:val="multilevel"/>
    <w:tmpl w:val="597662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7103567C"/>
    <w:multiLevelType w:val="multilevel"/>
    <w:tmpl w:val="84EA6C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7124514B"/>
    <w:multiLevelType w:val="multilevel"/>
    <w:tmpl w:val="2CFE8B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1EC2CDB"/>
    <w:multiLevelType w:val="hybridMultilevel"/>
    <w:tmpl w:val="30E29BAC"/>
    <w:lvl w:ilvl="0" w:tplc="F158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750F1F87"/>
    <w:multiLevelType w:val="multilevel"/>
    <w:tmpl w:val="E02A66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5493962"/>
    <w:multiLevelType w:val="multilevel"/>
    <w:tmpl w:val="546C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7792670A"/>
    <w:multiLevelType w:val="hybridMultilevel"/>
    <w:tmpl w:val="4F08689A"/>
    <w:lvl w:ilvl="0" w:tplc="F15859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1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7" w15:restartNumberingAfterBreak="0">
    <w:nsid w:val="779309FE"/>
    <w:multiLevelType w:val="multilevel"/>
    <w:tmpl w:val="242AA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77E71FEC"/>
    <w:multiLevelType w:val="multilevel"/>
    <w:tmpl w:val="7FF0BD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783A10EA"/>
    <w:multiLevelType w:val="multilevel"/>
    <w:tmpl w:val="E1DEB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78965645"/>
    <w:multiLevelType w:val="multilevel"/>
    <w:tmpl w:val="E9AA9B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8AD5538"/>
    <w:multiLevelType w:val="multilevel"/>
    <w:tmpl w:val="048A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79BD19FF"/>
    <w:multiLevelType w:val="multilevel"/>
    <w:tmpl w:val="757A42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7AC53C68"/>
    <w:multiLevelType w:val="multilevel"/>
    <w:tmpl w:val="1E8649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B9722A6"/>
    <w:multiLevelType w:val="hybridMultilevel"/>
    <w:tmpl w:val="441664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C743009"/>
    <w:multiLevelType w:val="hybridMultilevel"/>
    <w:tmpl w:val="52782BEA"/>
    <w:lvl w:ilvl="0" w:tplc="0CAC7772">
      <w:start w:val="1"/>
      <w:numFmt w:val="decimal"/>
      <w:lvlText w:val="%1."/>
      <w:lvlJc w:val="left"/>
      <w:pPr>
        <w:ind w:left="720" w:hanging="360"/>
      </w:pPr>
      <w:rPr>
        <w:rFonts w:ascii="Museo Sans 500" w:hAnsi="Museo Sans 500" w:hint="default"/>
        <w:b w:val="0"/>
        <w:bCs w:val="0"/>
        <w:i w:val="0"/>
        <w:i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7CB57BFF"/>
    <w:multiLevelType w:val="multilevel"/>
    <w:tmpl w:val="926473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7" w15:restartNumberingAfterBreak="0">
    <w:nsid w:val="7F4663C9"/>
    <w:multiLevelType w:val="hybridMultilevel"/>
    <w:tmpl w:val="26E0E276"/>
    <w:lvl w:ilvl="0" w:tplc="EBC232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131550">
    <w:abstractNumId w:val="108"/>
  </w:num>
  <w:num w:numId="2" w16cid:durableId="1990358121">
    <w:abstractNumId w:val="71"/>
  </w:num>
  <w:num w:numId="3" w16cid:durableId="174345205">
    <w:abstractNumId w:val="95"/>
  </w:num>
  <w:num w:numId="4" w16cid:durableId="934245024">
    <w:abstractNumId w:val="58"/>
  </w:num>
  <w:num w:numId="5" w16cid:durableId="2013338802">
    <w:abstractNumId w:val="82"/>
  </w:num>
  <w:num w:numId="6" w16cid:durableId="774984135">
    <w:abstractNumId w:val="44"/>
  </w:num>
  <w:num w:numId="7" w16cid:durableId="1602642841">
    <w:abstractNumId w:val="24"/>
  </w:num>
  <w:num w:numId="8" w16cid:durableId="1946184958">
    <w:abstractNumId w:val="88"/>
  </w:num>
  <w:num w:numId="9" w16cid:durableId="114445525">
    <w:abstractNumId w:val="56"/>
  </w:num>
  <w:num w:numId="10" w16cid:durableId="788429092">
    <w:abstractNumId w:val="91"/>
  </w:num>
  <w:num w:numId="11" w16cid:durableId="1090665712">
    <w:abstractNumId w:val="85"/>
  </w:num>
  <w:num w:numId="12" w16cid:durableId="331808819">
    <w:abstractNumId w:val="6"/>
  </w:num>
  <w:num w:numId="13" w16cid:durableId="1591961738">
    <w:abstractNumId w:val="129"/>
  </w:num>
  <w:num w:numId="14" w16cid:durableId="280452649">
    <w:abstractNumId w:val="113"/>
  </w:num>
  <w:num w:numId="15" w16cid:durableId="1023241981">
    <w:abstractNumId w:val="8"/>
  </w:num>
  <w:num w:numId="16" w16cid:durableId="311493487">
    <w:abstractNumId w:val="53"/>
  </w:num>
  <w:num w:numId="17" w16cid:durableId="588544983">
    <w:abstractNumId w:val="118"/>
  </w:num>
  <w:num w:numId="18" w16cid:durableId="1059203830">
    <w:abstractNumId w:val="96"/>
  </w:num>
  <w:num w:numId="19" w16cid:durableId="92675453">
    <w:abstractNumId w:val="114"/>
  </w:num>
  <w:num w:numId="20" w16cid:durableId="1368985254">
    <w:abstractNumId w:val="52"/>
  </w:num>
  <w:num w:numId="21" w16cid:durableId="541485168">
    <w:abstractNumId w:val="109"/>
  </w:num>
  <w:num w:numId="22" w16cid:durableId="1669363183">
    <w:abstractNumId w:val="39"/>
  </w:num>
  <w:num w:numId="23" w16cid:durableId="367534741">
    <w:abstractNumId w:val="155"/>
  </w:num>
  <w:num w:numId="24" w16cid:durableId="1195458240">
    <w:abstractNumId w:val="12"/>
  </w:num>
  <w:num w:numId="25" w16cid:durableId="2137525130">
    <w:abstractNumId w:val="124"/>
  </w:num>
  <w:num w:numId="26" w16cid:durableId="1500272017">
    <w:abstractNumId w:val="163"/>
  </w:num>
  <w:num w:numId="27" w16cid:durableId="1247760918">
    <w:abstractNumId w:val="32"/>
  </w:num>
  <w:num w:numId="28" w16cid:durableId="42683842">
    <w:abstractNumId w:val="80"/>
  </w:num>
  <w:num w:numId="29" w16cid:durableId="811795915">
    <w:abstractNumId w:val="133"/>
  </w:num>
  <w:num w:numId="30" w16cid:durableId="2009747883">
    <w:abstractNumId w:val="128"/>
  </w:num>
  <w:num w:numId="31" w16cid:durableId="997346608">
    <w:abstractNumId w:val="99"/>
  </w:num>
  <w:num w:numId="32" w16cid:durableId="1276520589">
    <w:abstractNumId w:val="153"/>
  </w:num>
  <w:num w:numId="33" w16cid:durableId="636448342">
    <w:abstractNumId w:val="26"/>
  </w:num>
  <w:num w:numId="34" w16cid:durableId="1066876043">
    <w:abstractNumId w:val="111"/>
  </w:num>
  <w:num w:numId="35" w16cid:durableId="250743601">
    <w:abstractNumId w:val="147"/>
  </w:num>
  <w:num w:numId="36" w16cid:durableId="197670222">
    <w:abstractNumId w:val="13"/>
  </w:num>
  <w:num w:numId="37" w16cid:durableId="1824009897">
    <w:abstractNumId w:val="83"/>
  </w:num>
  <w:num w:numId="38" w16cid:durableId="563488884">
    <w:abstractNumId w:val="89"/>
  </w:num>
  <w:num w:numId="39" w16cid:durableId="1855415492">
    <w:abstractNumId w:val="33"/>
  </w:num>
  <w:num w:numId="40" w16cid:durableId="481311479">
    <w:abstractNumId w:val="10"/>
  </w:num>
  <w:num w:numId="41" w16cid:durableId="276912403">
    <w:abstractNumId w:val="136"/>
  </w:num>
  <w:num w:numId="42" w16cid:durableId="1088116427">
    <w:abstractNumId w:val="7"/>
  </w:num>
  <w:num w:numId="43" w16cid:durableId="1240404066">
    <w:abstractNumId w:val="148"/>
  </w:num>
  <w:num w:numId="44" w16cid:durableId="1675649281">
    <w:abstractNumId w:val="79"/>
  </w:num>
  <w:num w:numId="45" w16cid:durableId="1838615873">
    <w:abstractNumId w:val="55"/>
  </w:num>
  <w:num w:numId="46" w16cid:durableId="183057143">
    <w:abstractNumId w:val="60"/>
  </w:num>
  <w:num w:numId="47" w16cid:durableId="681972588">
    <w:abstractNumId w:val="122"/>
  </w:num>
  <w:num w:numId="48" w16cid:durableId="10031942">
    <w:abstractNumId w:val="106"/>
  </w:num>
  <w:num w:numId="49" w16cid:durableId="2000494203">
    <w:abstractNumId w:val="50"/>
  </w:num>
  <w:num w:numId="50" w16cid:durableId="974484440">
    <w:abstractNumId w:val="37"/>
  </w:num>
  <w:num w:numId="51" w16cid:durableId="1073352624">
    <w:abstractNumId w:val="142"/>
  </w:num>
  <w:num w:numId="52" w16cid:durableId="547767346">
    <w:abstractNumId w:val="16"/>
  </w:num>
  <w:num w:numId="53" w16cid:durableId="346759352">
    <w:abstractNumId w:val="138"/>
  </w:num>
  <w:num w:numId="54" w16cid:durableId="2030910913">
    <w:abstractNumId w:val="34"/>
  </w:num>
  <w:num w:numId="55" w16cid:durableId="2071227065">
    <w:abstractNumId w:val="69"/>
  </w:num>
  <w:num w:numId="56" w16cid:durableId="703478807">
    <w:abstractNumId w:val="25"/>
  </w:num>
  <w:num w:numId="57" w16cid:durableId="1268346695">
    <w:abstractNumId w:val="3"/>
  </w:num>
  <w:num w:numId="58" w16cid:durableId="1320772885">
    <w:abstractNumId w:val="94"/>
  </w:num>
  <w:num w:numId="59" w16cid:durableId="1661036048">
    <w:abstractNumId w:val="67"/>
  </w:num>
  <w:num w:numId="60" w16cid:durableId="1865626800">
    <w:abstractNumId w:val="92"/>
  </w:num>
  <w:num w:numId="61" w16cid:durableId="1786073351">
    <w:abstractNumId w:val="9"/>
  </w:num>
  <w:num w:numId="62" w16cid:durableId="277487781">
    <w:abstractNumId w:val="112"/>
  </w:num>
  <w:num w:numId="63" w16cid:durableId="1390961193">
    <w:abstractNumId w:val="166"/>
  </w:num>
  <w:num w:numId="64" w16cid:durableId="712731848">
    <w:abstractNumId w:val="22"/>
  </w:num>
  <w:num w:numId="65" w16cid:durableId="1440493375">
    <w:abstractNumId w:val="103"/>
  </w:num>
  <w:num w:numId="66" w16cid:durableId="139885163">
    <w:abstractNumId w:val="42"/>
  </w:num>
  <w:num w:numId="67" w16cid:durableId="1890147445">
    <w:abstractNumId w:val="97"/>
  </w:num>
  <w:num w:numId="68" w16cid:durableId="1243182467">
    <w:abstractNumId w:val="177"/>
  </w:num>
  <w:num w:numId="69" w16cid:durableId="986013096">
    <w:abstractNumId w:val="169"/>
  </w:num>
  <w:num w:numId="70" w16cid:durableId="338895753">
    <w:abstractNumId w:val="100"/>
  </w:num>
  <w:num w:numId="71" w16cid:durableId="451020291">
    <w:abstractNumId w:val="115"/>
  </w:num>
  <w:num w:numId="72" w16cid:durableId="1651519007">
    <w:abstractNumId w:val="38"/>
  </w:num>
  <w:num w:numId="73" w16cid:durableId="857549306">
    <w:abstractNumId w:val="54"/>
  </w:num>
  <w:num w:numId="74" w16cid:durableId="426465096">
    <w:abstractNumId w:val="49"/>
  </w:num>
  <w:num w:numId="75" w16cid:durableId="1411847302">
    <w:abstractNumId w:val="46"/>
  </w:num>
  <w:num w:numId="76" w16cid:durableId="257099259">
    <w:abstractNumId w:val="40"/>
  </w:num>
  <w:num w:numId="77" w16cid:durableId="693649560">
    <w:abstractNumId w:val="65"/>
  </w:num>
  <w:num w:numId="78" w16cid:durableId="1223714591">
    <w:abstractNumId w:val="101"/>
  </w:num>
  <w:num w:numId="79" w16cid:durableId="381833905">
    <w:abstractNumId w:val="137"/>
  </w:num>
  <w:num w:numId="80" w16cid:durableId="1866095494">
    <w:abstractNumId w:val="20"/>
  </w:num>
  <w:num w:numId="81" w16cid:durableId="1537814415">
    <w:abstractNumId w:val="150"/>
  </w:num>
  <w:num w:numId="82" w16cid:durableId="1105155459">
    <w:abstractNumId w:val="110"/>
  </w:num>
  <w:num w:numId="83" w16cid:durableId="1467746246">
    <w:abstractNumId w:val="90"/>
  </w:num>
  <w:num w:numId="84" w16cid:durableId="1990401613">
    <w:abstractNumId w:val="167"/>
  </w:num>
  <w:num w:numId="85" w16cid:durableId="781920778">
    <w:abstractNumId w:val="31"/>
  </w:num>
  <w:num w:numId="86" w16cid:durableId="1185822941">
    <w:abstractNumId w:val="151"/>
  </w:num>
  <w:num w:numId="87" w16cid:durableId="1375081808">
    <w:abstractNumId w:val="123"/>
  </w:num>
  <w:num w:numId="88" w16cid:durableId="1377898478">
    <w:abstractNumId w:val="132"/>
  </w:num>
  <w:num w:numId="89" w16cid:durableId="217202793">
    <w:abstractNumId w:val="131"/>
  </w:num>
  <w:num w:numId="90" w16cid:durableId="1498769333">
    <w:abstractNumId w:val="77"/>
  </w:num>
  <w:num w:numId="91" w16cid:durableId="983661286">
    <w:abstractNumId w:val="120"/>
  </w:num>
  <w:num w:numId="92" w16cid:durableId="944731209">
    <w:abstractNumId w:val="28"/>
  </w:num>
  <w:num w:numId="93" w16cid:durableId="538592077">
    <w:abstractNumId w:val="130"/>
  </w:num>
  <w:num w:numId="94" w16cid:durableId="2026251192">
    <w:abstractNumId w:val="47"/>
  </w:num>
  <w:num w:numId="95" w16cid:durableId="2068718475">
    <w:abstractNumId w:val="159"/>
  </w:num>
  <w:num w:numId="96" w16cid:durableId="1765607843">
    <w:abstractNumId w:val="84"/>
  </w:num>
  <w:num w:numId="97" w16cid:durableId="1520897602">
    <w:abstractNumId w:val="139"/>
  </w:num>
  <w:num w:numId="98" w16cid:durableId="40712134">
    <w:abstractNumId w:val="81"/>
  </w:num>
  <w:num w:numId="99" w16cid:durableId="1883978984">
    <w:abstractNumId w:val="170"/>
  </w:num>
  <w:num w:numId="100" w16cid:durableId="578904977">
    <w:abstractNumId w:val="127"/>
  </w:num>
  <w:num w:numId="101" w16cid:durableId="307824233">
    <w:abstractNumId w:val="172"/>
  </w:num>
  <w:num w:numId="102" w16cid:durableId="317347174">
    <w:abstractNumId w:val="21"/>
  </w:num>
  <w:num w:numId="103" w16cid:durableId="934746724">
    <w:abstractNumId w:val="30"/>
  </w:num>
  <w:num w:numId="104" w16cid:durableId="344357402">
    <w:abstractNumId w:val="70"/>
  </w:num>
  <w:num w:numId="105" w16cid:durableId="375082018">
    <w:abstractNumId w:val="19"/>
  </w:num>
  <w:num w:numId="106" w16cid:durableId="1098863896">
    <w:abstractNumId w:val="14"/>
  </w:num>
  <w:num w:numId="107" w16cid:durableId="1073355287">
    <w:abstractNumId w:val="75"/>
  </w:num>
  <w:num w:numId="108" w16cid:durableId="386301352">
    <w:abstractNumId w:val="171"/>
  </w:num>
  <w:num w:numId="109" w16cid:durableId="1110663936">
    <w:abstractNumId w:val="146"/>
  </w:num>
  <w:num w:numId="110" w16cid:durableId="1381248999">
    <w:abstractNumId w:val="45"/>
  </w:num>
  <w:num w:numId="111" w16cid:durableId="1786458419">
    <w:abstractNumId w:val="41"/>
  </w:num>
  <w:num w:numId="112" w16cid:durableId="1639258062">
    <w:abstractNumId w:val="162"/>
  </w:num>
  <w:num w:numId="113" w16cid:durableId="597181871">
    <w:abstractNumId w:val="157"/>
  </w:num>
  <w:num w:numId="114" w16cid:durableId="563491513">
    <w:abstractNumId w:val="23"/>
  </w:num>
  <w:num w:numId="115" w16cid:durableId="504395270">
    <w:abstractNumId w:val="43"/>
  </w:num>
  <w:num w:numId="116" w16cid:durableId="1284922304">
    <w:abstractNumId w:val="15"/>
  </w:num>
  <w:num w:numId="117" w16cid:durableId="793014120">
    <w:abstractNumId w:val="51"/>
  </w:num>
  <w:num w:numId="118" w16cid:durableId="1784373304">
    <w:abstractNumId w:val="87"/>
  </w:num>
  <w:num w:numId="119" w16cid:durableId="762190984">
    <w:abstractNumId w:val="104"/>
  </w:num>
  <w:num w:numId="120" w16cid:durableId="2072120621">
    <w:abstractNumId w:val="62"/>
  </w:num>
  <w:num w:numId="121" w16cid:durableId="1294095939">
    <w:abstractNumId w:val="125"/>
  </w:num>
  <w:num w:numId="122" w16cid:durableId="622463617">
    <w:abstractNumId w:val="18"/>
  </w:num>
  <w:num w:numId="123" w16cid:durableId="1792892471">
    <w:abstractNumId w:val="59"/>
  </w:num>
  <w:num w:numId="124" w16cid:durableId="79061593">
    <w:abstractNumId w:val="73"/>
  </w:num>
  <w:num w:numId="125" w16cid:durableId="652879873">
    <w:abstractNumId w:val="107"/>
  </w:num>
  <w:num w:numId="126" w16cid:durableId="321352546">
    <w:abstractNumId w:val="135"/>
  </w:num>
  <w:num w:numId="127" w16cid:durableId="157186841">
    <w:abstractNumId w:val="121"/>
  </w:num>
  <w:num w:numId="128" w16cid:durableId="709575702">
    <w:abstractNumId w:val="86"/>
  </w:num>
  <w:num w:numId="129" w16cid:durableId="991644639">
    <w:abstractNumId w:val="63"/>
  </w:num>
  <w:num w:numId="130" w16cid:durableId="1562404076">
    <w:abstractNumId w:val="134"/>
  </w:num>
  <w:num w:numId="131" w16cid:durableId="2014257647">
    <w:abstractNumId w:val="158"/>
  </w:num>
  <w:num w:numId="132" w16cid:durableId="399984273">
    <w:abstractNumId w:val="165"/>
  </w:num>
  <w:num w:numId="133" w16cid:durableId="1563639030">
    <w:abstractNumId w:val="164"/>
  </w:num>
  <w:num w:numId="134" w16cid:durableId="974258216">
    <w:abstractNumId w:val="141"/>
  </w:num>
  <w:num w:numId="135" w16cid:durableId="793597052">
    <w:abstractNumId w:val="48"/>
  </w:num>
  <w:num w:numId="136" w16cid:durableId="1725833191">
    <w:abstractNumId w:val="126"/>
  </w:num>
  <w:num w:numId="137" w16cid:durableId="1650861437">
    <w:abstractNumId w:val="29"/>
  </w:num>
  <w:num w:numId="138" w16cid:durableId="1136140612">
    <w:abstractNumId w:val="149"/>
  </w:num>
  <w:num w:numId="139" w16cid:durableId="391197284">
    <w:abstractNumId w:val="152"/>
  </w:num>
  <w:num w:numId="140" w16cid:durableId="2114351861">
    <w:abstractNumId w:val="102"/>
  </w:num>
  <w:num w:numId="141" w16cid:durableId="398601208">
    <w:abstractNumId w:val="2"/>
  </w:num>
  <w:num w:numId="142" w16cid:durableId="1731419783">
    <w:abstractNumId w:val="57"/>
  </w:num>
  <w:num w:numId="143" w16cid:durableId="1317954700">
    <w:abstractNumId w:val="176"/>
  </w:num>
  <w:num w:numId="144" w16cid:durableId="1353142655">
    <w:abstractNumId w:val="68"/>
  </w:num>
  <w:num w:numId="145" w16cid:durableId="78795879">
    <w:abstractNumId w:val="93"/>
  </w:num>
  <w:num w:numId="146" w16cid:durableId="817961576">
    <w:abstractNumId w:val="61"/>
  </w:num>
  <w:num w:numId="147" w16cid:durableId="1038354054">
    <w:abstractNumId w:val="140"/>
  </w:num>
  <w:num w:numId="148" w16cid:durableId="1382821699">
    <w:abstractNumId w:val="1"/>
  </w:num>
  <w:num w:numId="149" w16cid:durableId="2083211697">
    <w:abstractNumId w:val="143"/>
  </w:num>
  <w:num w:numId="150" w16cid:durableId="1484348278">
    <w:abstractNumId w:val="119"/>
  </w:num>
  <w:num w:numId="151" w16cid:durableId="324627808">
    <w:abstractNumId w:val="168"/>
  </w:num>
  <w:num w:numId="152" w16cid:durableId="680469053">
    <w:abstractNumId w:val="117"/>
  </w:num>
  <w:num w:numId="153" w16cid:durableId="60562096">
    <w:abstractNumId w:val="98"/>
  </w:num>
  <w:num w:numId="154" w16cid:durableId="556938257">
    <w:abstractNumId w:val="4"/>
  </w:num>
  <w:num w:numId="155" w16cid:durableId="848984268">
    <w:abstractNumId w:val="74"/>
  </w:num>
  <w:num w:numId="156" w16cid:durableId="135605506">
    <w:abstractNumId w:val="156"/>
  </w:num>
  <w:num w:numId="157" w16cid:durableId="1506242443">
    <w:abstractNumId w:val="160"/>
  </w:num>
  <w:num w:numId="158" w16cid:durableId="392429934">
    <w:abstractNumId w:val="5"/>
  </w:num>
  <w:num w:numId="159" w16cid:durableId="1233471999">
    <w:abstractNumId w:val="173"/>
  </w:num>
  <w:num w:numId="160" w16cid:durableId="1291130845">
    <w:abstractNumId w:val="11"/>
  </w:num>
  <w:num w:numId="161" w16cid:durableId="293604374">
    <w:abstractNumId w:val="72"/>
  </w:num>
  <w:num w:numId="162" w16cid:durableId="869221087">
    <w:abstractNumId w:val="105"/>
  </w:num>
  <w:num w:numId="163" w16cid:durableId="1652246897">
    <w:abstractNumId w:val="36"/>
  </w:num>
  <w:num w:numId="164" w16cid:durableId="1556964318">
    <w:abstractNumId w:val="66"/>
  </w:num>
  <w:num w:numId="165" w16cid:durableId="479617516">
    <w:abstractNumId w:val="17"/>
  </w:num>
  <w:num w:numId="166" w16cid:durableId="1177961742">
    <w:abstractNumId w:val="145"/>
  </w:num>
  <w:num w:numId="167" w16cid:durableId="1783262514">
    <w:abstractNumId w:val="144"/>
  </w:num>
  <w:num w:numId="168" w16cid:durableId="1690375661">
    <w:abstractNumId w:val="161"/>
  </w:num>
  <w:num w:numId="169" w16cid:durableId="1729955694">
    <w:abstractNumId w:val="175"/>
  </w:num>
  <w:num w:numId="170" w16cid:durableId="1351764289">
    <w:abstractNumId w:val="64"/>
  </w:num>
  <w:num w:numId="171" w16cid:durableId="1550074874">
    <w:abstractNumId w:val="0"/>
  </w:num>
  <w:num w:numId="172" w16cid:durableId="900561066">
    <w:abstractNumId w:val="76"/>
  </w:num>
  <w:num w:numId="173" w16cid:durableId="1234194042">
    <w:abstractNumId w:val="35"/>
  </w:num>
  <w:num w:numId="174" w16cid:durableId="1606037088">
    <w:abstractNumId w:val="116"/>
  </w:num>
  <w:num w:numId="175" w16cid:durableId="98768270">
    <w:abstractNumId w:val="174"/>
  </w:num>
  <w:num w:numId="176" w16cid:durableId="131410923">
    <w:abstractNumId w:val="27"/>
  </w:num>
  <w:num w:numId="177" w16cid:durableId="1090934734">
    <w:abstractNumId w:val="78"/>
  </w:num>
  <w:num w:numId="178" w16cid:durableId="631668183">
    <w:abstractNumId w:val="1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BA8"/>
    <w:rsid w:val="00002925"/>
    <w:rsid w:val="00033D30"/>
    <w:rsid w:val="000500B2"/>
    <w:rsid w:val="00051111"/>
    <w:rsid w:val="00063D0C"/>
    <w:rsid w:val="00067910"/>
    <w:rsid w:val="00076C8E"/>
    <w:rsid w:val="000803CE"/>
    <w:rsid w:val="000A47DA"/>
    <w:rsid w:val="000D4E32"/>
    <w:rsid w:val="000E6B88"/>
    <w:rsid w:val="000E7165"/>
    <w:rsid w:val="0010092E"/>
    <w:rsid w:val="00110B12"/>
    <w:rsid w:val="00115A21"/>
    <w:rsid w:val="00135377"/>
    <w:rsid w:val="0014748D"/>
    <w:rsid w:val="00181034"/>
    <w:rsid w:val="00181475"/>
    <w:rsid w:val="00190434"/>
    <w:rsid w:val="001B164D"/>
    <w:rsid w:val="00203ECB"/>
    <w:rsid w:val="00237429"/>
    <w:rsid w:val="00251090"/>
    <w:rsid w:val="002630D7"/>
    <w:rsid w:val="00281FE6"/>
    <w:rsid w:val="002A63A9"/>
    <w:rsid w:val="002A7534"/>
    <w:rsid w:val="002C2F7C"/>
    <w:rsid w:val="002C3B6E"/>
    <w:rsid w:val="002C600F"/>
    <w:rsid w:val="002E15E8"/>
    <w:rsid w:val="002F4A9B"/>
    <w:rsid w:val="002F5B7E"/>
    <w:rsid w:val="00314796"/>
    <w:rsid w:val="00324CF8"/>
    <w:rsid w:val="00330B0A"/>
    <w:rsid w:val="00332819"/>
    <w:rsid w:val="00340814"/>
    <w:rsid w:val="00354BE7"/>
    <w:rsid w:val="00386F9F"/>
    <w:rsid w:val="003A1EFB"/>
    <w:rsid w:val="003C30D5"/>
    <w:rsid w:val="003F19BC"/>
    <w:rsid w:val="003F3B98"/>
    <w:rsid w:val="00412629"/>
    <w:rsid w:val="00445A45"/>
    <w:rsid w:val="00451CCF"/>
    <w:rsid w:val="00490F84"/>
    <w:rsid w:val="004A4C52"/>
    <w:rsid w:val="004A7210"/>
    <w:rsid w:val="004C4134"/>
    <w:rsid w:val="004D630E"/>
    <w:rsid w:val="00505802"/>
    <w:rsid w:val="00510CBB"/>
    <w:rsid w:val="005177AA"/>
    <w:rsid w:val="00525AE4"/>
    <w:rsid w:val="00532A93"/>
    <w:rsid w:val="0055419B"/>
    <w:rsid w:val="00582CFF"/>
    <w:rsid w:val="00587791"/>
    <w:rsid w:val="00595FF7"/>
    <w:rsid w:val="005A14B3"/>
    <w:rsid w:val="005C50A3"/>
    <w:rsid w:val="005C7A35"/>
    <w:rsid w:val="005D747B"/>
    <w:rsid w:val="006111FE"/>
    <w:rsid w:val="006143D9"/>
    <w:rsid w:val="00623C3F"/>
    <w:rsid w:val="00626710"/>
    <w:rsid w:val="00637712"/>
    <w:rsid w:val="00640F86"/>
    <w:rsid w:val="00646F3D"/>
    <w:rsid w:val="00697F5A"/>
    <w:rsid w:val="006B3391"/>
    <w:rsid w:val="006C5B99"/>
    <w:rsid w:val="006D4D31"/>
    <w:rsid w:val="006F1CFC"/>
    <w:rsid w:val="006F69E2"/>
    <w:rsid w:val="007113BB"/>
    <w:rsid w:val="007151DF"/>
    <w:rsid w:val="007237BF"/>
    <w:rsid w:val="00726469"/>
    <w:rsid w:val="007332DC"/>
    <w:rsid w:val="007530A7"/>
    <w:rsid w:val="00757282"/>
    <w:rsid w:val="00770C59"/>
    <w:rsid w:val="00780CBD"/>
    <w:rsid w:val="00782B3C"/>
    <w:rsid w:val="00783651"/>
    <w:rsid w:val="00784EF7"/>
    <w:rsid w:val="007B5671"/>
    <w:rsid w:val="007E152A"/>
    <w:rsid w:val="007E3223"/>
    <w:rsid w:val="00803BC2"/>
    <w:rsid w:val="00812650"/>
    <w:rsid w:val="0083508E"/>
    <w:rsid w:val="00841A8E"/>
    <w:rsid w:val="00844AA4"/>
    <w:rsid w:val="0084786A"/>
    <w:rsid w:val="0085471C"/>
    <w:rsid w:val="00861854"/>
    <w:rsid w:val="00877068"/>
    <w:rsid w:val="008B330D"/>
    <w:rsid w:val="008C0548"/>
    <w:rsid w:val="008F1F8B"/>
    <w:rsid w:val="008F48F3"/>
    <w:rsid w:val="008F6AEF"/>
    <w:rsid w:val="00907D57"/>
    <w:rsid w:val="00911600"/>
    <w:rsid w:val="00923A33"/>
    <w:rsid w:val="00934B8A"/>
    <w:rsid w:val="00952984"/>
    <w:rsid w:val="009821EB"/>
    <w:rsid w:val="009851C2"/>
    <w:rsid w:val="00985A20"/>
    <w:rsid w:val="00991BA8"/>
    <w:rsid w:val="009B26AC"/>
    <w:rsid w:val="009B6926"/>
    <w:rsid w:val="009D3E0D"/>
    <w:rsid w:val="009E08A0"/>
    <w:rsid w:val="00A16CC3"/>
    <w:rsid w:val="00A23D8F"/>
    <w:rsid w:val="00A252C8"/>
    <w:rsid w:val="00A425E9"/>
    <w:rsid w:val="00A44AA5"/>
    <w:rsid w:val="00A83D39"/>
    <w:rsid w:val="00AA06C7"/>
    <w:rsid w:val="00AA121A"/>
    <w:rsid w:val="00AD7AFF"/>
    <w:rsid w:val="00AE20DF"/>
    <w:rsid w:val="00AE2F7F"/>
    <w:rsid w:val="00AE41A7"/>
    <w:rsid w:val="00AE7663"/>
    <w:rsid w:val="00AF0A6C"/>
    <w:rsid w:val="00B1592D"/>
    <w:rsid w:val="00B22613"/>
    <w:rsid w:val="00B30810"/>
    <w:rsid w:val="00B34BAB"/>
    <w:rsid w:val="00B419DD"/>
    <w:rsid w:val="00B478D8"/>
    <w:rsid w:val="00B51492"/>
    <w:rsid w:val="00B54E18"/>
    <w:rsid w:val="00B85E0C"/>
    <w:rsid w:val="00BA0C28"/>
    <w:rsid w:val="00BB3D80"/>
    <w:rsid w:val="00BB674A"/>
    <w:rsid w:val="00BD17E8"/>
    <w:rsid w:val="00BE6B0B"/>
    <w:rsid w:val="00C040D6"/>
    <w:rsid w:val="00C22118"/>
    <w:rsid w:val="00C36E0A"/>
    <w:rsid w:val="00C829B6"/>
    <w:rsid w:val="00C930B5"/>
    <w:rsid w:val="00CF3F9A"/>
    <w:rsid w:val="00D41389"/>
    <w:rsid w:val="00D52B79"/>
    <w:rsid w:val="00D65058"/>
    <w:rsid w:val="00DA58E3"/>
    <w:rsid w:val="00DB0814"/>
    <w:rsid w:val="00DD561B"/>
    <w:rsid w:val="00DE1646"/>
    <w:rsid w:val="00DF3155"/>
    <w:rsid w:val="00DF41DD"/>
    <w:rsid w:val="00DF67E2"/>
    <w:rsid w:val="00E0528E"/>
    <w:rsid w:val="00E05694"/>
    <w:rsid w:val="00E25F9A"/>
    <w:rsid w:val="00E46435"/>
    <w:rsid w:val="00E536EF"/>
    <w:rsid w:val="00E607BD"/>
    <w:rsid w:val="00E92601"/>
    <w:rsid w:val="00E932E2"/>
    <w:rsid w:val="00E94D7F"/>
    <w:rsid w:val="00E97EC6"/>
    <w:rsid w:val="00EA0073"/>
    <w:rsid w:val="00EC1EF7"/>
    <w:rsid w:val="00EC3A8F"/>
    <w:rsid w:val="00EC3EA7"/>
    <w:rsid w:val="00EF56E7"/>
    <w:rsid w:val="00F01A78"/>
    <w:rsid w:val="00F24817"/>
    <w:rsid w:val="00F33C46"/>
    <w:rsid w:val="00F56C5C"/>
    <w:rsid w:val="00F80FEB"/>
    <w:rsid w:val="00F816BB"/>
    <w:rsid w:val="00F91A8E"/>
    <w:rsid w:val="00FA0CCD"/>
    <w:rsid w:val="00FD4E32"/>
    <w:rsid w:val="00FD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65905"/>
  <w15:chartTrackingRefBased/>
  <w15:docId w15:val="{A4B43668-8EB8-F540-9DDE-42BAA7F8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469"/>
    <w:pPr>
      <w:spacing w:after="0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2B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52B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52B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52B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2B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2B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2B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2B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2B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2B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D52B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D52B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D52B7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2B7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2B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2B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2B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2B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2B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2B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2B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2B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2B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2B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2B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2B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2B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2B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2B7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52B7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52B79"/>
  </w:style>
  <w:style w:type="paragraph" w:styleId="Voettekst">
    <w:name w:val="footer"/>
    <w:basedOn w:val="Standaard"/>
    <w:link w:val="VoettekstChar"/>
    <w:uiPriority w:val="99"/>
    <w:unhideWhenUsed/>
    <w:rsid w:val="00D52B7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2B79"/>
  </w:style>
  <w:style w:type="paragraph" w:styleId="Plattetekst">
    <w:name w:val="Body Text"/>
    <w:basedOn w:val="Standaard"/>
    <w:link w:val="PlattetekstChar"/>
    <w:uiPriority w:val="1"/>
    <w:qFormat/>
    <w:rsid w:val="00D52B79"/>
    <w:pPr>
      <w:widowControl w:val="0"/>
      <w:autoSpaceDE w:val="0"/>
      <w:autoSpaceDN w:val="0"/>
    </w:pPr>
    <w:rPr>
      <w:rFonts w:ascii="Museo Sans 300" w:eastAsia="Museo Sans 300" w:hAnsi="Museo Sans 300" w:cs="Museo Sans 300"/>
      <w:sz w:val="17"/>
      <w:szCs w:val="17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52B79"/>
    <w:rPr>
      <w:rFonts w:ascii="Museo Sans 300" w:eastAsia="Museo Sans 300" w:hAnsi="Museo Sans 300" w:cs="Museo Sans 300"/>
      <w:kern w:val="0"/>
      <w:sz w:val="17"/>
      <w:szCs w:val="17"/>
      <w:lang w:val="en-US"/>
      <w14:ligatures w14:val="none"/>
    </w:rPr>
  </w:style>
  <w:style w:type="character" w:styleId="Zwaar">
    <w:name w:val="Strong"/>
    <w:basedOn w:val="Standaardalinea-lettertype"/>
    <w:uiPriority w:val="22"/>
    <w:qFormat/>
    <w:rsid w:val="00F01A78"/>
    <w:rPr>
      <w:b/>
      <w:bCs/>
    </w:rPr>
  </w:style>
  <w:style w:type="paragraph" w:styleId="Normaalweb">
    <w:name w:val="Normal (Web)"/>
    <w:basedOn w:val="Standaard"/>
    <w:uiPriority w:val="99"/>
    <w:unhideWhenUsed/>
    <w:rsid w:val="00F01A7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ardalinea-lettertype"/>
    <w:rsid w:val="00F01A78"/>
  </w:style>
  <w:style w:type="character" w:styleId="Nadruk">
    <w:name w:val="Emphasis"/>
    <w:basedOn w:val="Standaardalinea-lettertype"/>
    <w:uiPriority w:val="20"/>
    <w:qFormat/>
    <w:rsid w:val="002630D7"/>
    <w:rPr>
      <w:i/>
      <w:iCs/>
    </w:rPr>
  </w:style>
  <w:style w:type="paragraph" w:customStyle="1" w:styleId="isselectedend">
    <w:name w:val="isselectedend"/>
    <w:basedOn w:val="Standaard"/>
    <w:rsid w:val="00EC3EA7"/>
    <w:pPr>
      <w:spacing w:before="100" w:beforeAutospacing="1" w:after="100" w:afterAutospacing="1"/>
    </w:pPr>
  </w:style>
  <w:style w:type="character" w:customStyle="1" w:styleId="text-token-text-primary">
    <w:name w:val="text-token-text-primary"/>
    <w:basedOn w:val="Standaardalinea-lettertype"/>
    <w:rsid w:val="00EC3EA7"/>
  </w:style>
  <w:style w:type="character" w:styleId="Hyperlink">
    <w:name w:val="Hyperlink"/>
    <w:basedOn w:val="Standaardalinea-lettertype"/>
    <w:uiPriority w:val="99"/>
    <w:unhideWhenUsed/>
    <w:rsid w:val="0041262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12629"/>
    <w:rPr>
      <w:color w:val="605E5C"/>
      <w:shd w:val="clear" w:color="auto" w:fill="E1DFDD"/>
    </w:rPr>
  </w:style>
  <w:style w:type="character" w:customStyle="1" w:styleId="whitespace-normal">
    <w:name w:val="whitespace-normal"/>
    <w:basedOn w:val="Standaardalinea-lettertype"/>
    <w:rsid w:val="004C4134"/>
  </w:style>
  <w:style w:type="paragraph" w:customStyle="1" w:styleId="FirstParagraph">
    <w:name w:val="First Paragraph"/>
    <w:basedOn w:val="Plattetekst"/>
    <w:next w:val="Plattetekst"/>
    <w:qFormat/>
    <w:rsid w:val="00C22118"/>
    <w:pPr>
      <w:widowControl/>
      <w:autoSpaceDE/>
      <w:autoSpaceDN/>
      <w:spacing w:before="180" w:after="180"/>
    </w:pPr>
    <w:rPr>
      <w:rFonts w:asciiTheme="minorHAnsi" w:eastAsiaTheme="minorHAnsi" w:hAnsiTheme="minorHAnsi" w:cstheme="minorBidi"/>
      <w:sz w:val="24"/>
      <w:szCs w:val="24"/>
      <w:lang w:val="nl"/>
    </w:rPr>
  </w:style>
  <w:style w:type="character" w:styleId="Paginanummer">
    <w:name w:val="page number"/>
    <w:basedOn w:val="Standaardalinea-lettertype"/>
    <w:uiPriority w:val="99"/>
    <w:semiHidden/>
    <w:unhideWhenUsed/>
    <w:rsid w:val="00AE20DF"/>
  </w:style>
  <w:style w:type="paragraph" w:customStyle="1" w:styleId="pdq2pgselectionanchorcontainer">
    <w:name w:val="pdq2pg_selectionanchorcontainer"/>
    <w:basedOn w:val="Standaard"/>
    <w:rsid w:val="008C054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arinbosman/Library/Containers/com.microsoft.Outlook/Data/tmp/Outlook%20Temp/_Template%20Rapportpapier_RA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B9A852E7EB0246AB9E2099517858EE" ma:contentTypeVersion="16" ma:contentTypeDescription="Een nieuw document maken." ma:contentTypeScope="" ma:versionID="0d17bef2001d2b91bdc294633b98e1d7">
  <xsd:schema xmlns:xsd="http://www.w3.org/2001/XMLSchema" xmlns:xs="http://www.w3.org/2001/XMLSchema" xmlns:p="http://schemas.microsoft.com/office/2006/metadata/properties" xmlns:ns2="b26f8918-4b72-48f7-bc4c-3eca0a9662e1" xmlns:ns3="eb09ca75-fc57-4b31-9ea0-31cd3d150d33" targetNamespace="http://schemas.microsoft.com/office/2006/metadata/properties" ma:root="true" ma:fieldsID="769d59baedff2ea6f3c30ef415fe47e8" ns2:_="" ns3:_="">
    <xsd:import namespace="b26f8918-4b72-48f7-bc4c-3eca0a9662e1"/>
    <xsd:import namespace="eb09ca75-fc57-4b31-9ea0-31cd3d150d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f8918-4b72-48f7-bc4c-3eca0a9662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2be8be2-8fad-4c95-91b6-b5f177e2a2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9ca75-fc57-4b31-9ea0-31cd3d150d3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38c2962-aac5-47f3-946d-496dded12670}" ma:internalName="TaxCatchAll" ma:showField="CatchAllData" ma:web="eb09ca75-fc57-4b31-9ea0-31cd3d150d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6f8918-4b72-48f7-bc4c-3eca0a9662e1">
      <Terms xmlns="http://schemas.microsoft.com/office/infopath/2007/PartnerControls"/>
    </lcf76f155ced4ddcb4097134ff3c332f>
    <TaxCatchAll xmlns="eb09ca75-fc57-4b31-9ea0-31cd3d150d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A000B2-4A61-4AC4-9D7F-F089DCCBA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6f8918-4b72-48f7-bc4c-3eca0a9662e1"/>
    <ds:schemaRef ds:uri="eb09ca75-fc57-4b31-9ea0-31cd3d150d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C178B1-1D4E-468C-81E2-42CAF6862826}">
  <ds:schemaRefs>
    <ds:schemaRef ds:uri="http://schemas.microsoft.com/office/2006/metadata/properties"/>
    <ds:schemaRef ds:uri="http://schemas.microsoft.com/office/infopath/2007/PartnerControls"/>
    <ds:schemaRef ds:uri="b26f8918-4b72-48f7-bc4c-3eca0a9662e1"/>
    <ds:schemaRef ds:uri="eb09ca75-fc57-4b31-9ea0-31cd3d150d33"/>
  </ds:schemaRefs>
</ds:datastoreItem>
</file>

<file path=customXml/itemProps3.xml><?xml version="1.0" encoding="utf-8"?>
<ds:datastoreItem xmlns:ds="http://schemas.openxmlformats.org/officeDocument/2006/customXml" ds:itemID="{DDE9C158-FF61-4493-A59F-30E1B82AE8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_Template Rapportpapier_RA.dotx</Template>
  <TotalTime>22</TotalTime>
  <Pages>10</Pages>
  <Words>2316</Words>
  <Characters>12744</Characters>
  <Application>Microsoft Office Word</Application>
  <DocSecurity>0</DocSecurity>
  <Lines>106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Lara Philippi</cp:lastModifiedBy>
  <cp:revision>71</cp:revision>
  <cp:lastPrinted>2026-07-19T12:16:00Z</cp:lastPrinted>
  <dcterms:created xsi:type="dcterms:W3CDTF">2026-08-27T10:18:00Z</dcterms:created>
  <dcterms:modified xsi:type="dcterms:W3CDTF">2026-08-27T10:40:00Z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0x0101007EB9A852E7EB0246AB9E2099517858EE</vt:lpwstr>
  </property>
  <property fmtid="{D5CDD505-2E9C-101B-9397-08002B2CF9AE}" pid="3" name="MediaServiceImageTags">
    <vt:lpwstr/>
  </property>
</Properties>
</file>